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00D7F8" w14:textId="77777777" w:rsidR="00B36E5F" w:rsidRDefault="00B36E5F" w:rsidP="0082354A">
      <w:pPr>
        <w:spacing w:after="0" w:line="240" w:lineRule="auto"/>
        <w:ind w:firstLine="360"/>
        <w:jc w:val="right"/>
        <w:rPr>
          <w:rFonts w:ascii="Times New Roman" w:eastAsia="Times New Roman" w:hAnsi="Times New Roman"/>
          <w:b/>
          <w:color w:val="000000"/>
          <w:sz w:val="24"/>
          <w:szCs w:val="24"/>
          <w:lang w:val="ro-RO"/>
        </w:rPr>
      </w:pPr>
    </w:p>
    <w:p w14:paraId="7E2CB580" w14:textId="77777777" w:rsidR="001E0497" w:rsidRPr="003A3C2F" w:rsidRDefault="001E0497" w:rsidP="008133F0">
      <w:pPr>
        <w:jc w:val="both"/>
        <w:rPr>
          <w:rFonts w:ascii="Times New Roman" w:hAnsi="Times New Roman"/>
          <w:iCs/>
          <w:sz w:val="20"/>
          <w:szCs w:val="20"/>
          <w:lang w:val="ro-RO"/>
        </w:rPr>
      </w:pPr>
    </w:p>
    <w:p w14:paraId="25E37D12" w14:textId="77777777" w:rsidR="009D46FD" w:rsidRPr="003A3C2F" w:rsidRDefault="009D46FD" w:rsidP="004579E2">
      <w:pPr>
        <w:spacing w:after="0"/>
        <w:ind w:firstLine="360"/>
        <w:jc w:val="right"/>
        <w:rPr>
          <w:rFonts w:ascii="Times New Roman" w:hAnsi="Times New Roman"/>
          <w:lang w:val="ro-RO"/>
        </w:rPr>
      </w:pPr>
      <w:r w:rsidRPr="003A3C2F">
        <w:rPr>
          <w:rFonts w:ascii="Times New Roman" w:hAnsi="Times New Roman"/>
          <w:lang w:val="ro-RO"/>
        </w:rPr>
        <w:t>Anexa nr.</w:t>
      </w:r>
      <w:r w:rsidR="005C3124" w:rsidRPr="003A3C2F">
        <w:rPr>
          <w:rFonts w:ascii="Times New Roman" w:hAnsi="Times New Roman"/>
          <w:lang w:val="ro-RO"/>
        </w:rPr>
        <w:t xml:space="preserve"> </w:t>
      </w:r>
      <w:r w:rsidRPr="003A3C2F">
        <w:rPr>
          <w:rFonts w:ascii="Times New Roman" w:hAnsi="Times New Roman"/>
          <w:lang w:val="ro-RO"/>
        </w:rPr>
        <w:t>3</w:t>
      </w:r>
    </w:p>
    <w:p w14:paraId="7A2CE5CE" w14:textId="7AB0AEFA" w:rsidR="00200612" w:rsidRPr="003A3C2F" w:rsidRDefault="00200612" w:rsidP="00852377">
      <w:pPr>
        <w:spacing w:after="0"/>
        <w:ind w:firstLine="360"/>
        <w:jc w:val="right"/>
        <w:rPr>
          <w:rFonts w:ascii="Times New Roman" w:hAnsi="Times New Roman"/>
          <w:lang w:val="ro-RO"/>
        </w:rPr>
      </w:pPr>
      <w:r w:rsidRPr="003A3C2F">
        <w:rPr>
          <w:rFonts w:ascii="Times New Roman" w:hAnsi="Times New Roman"/>
          <w:lang w:val="ro-RO"/>
        </w:rPr>
        <w:t>la</w:t>
      </w:r>
      <w:r w:rsidR="00040911" w:rsidRPr="003A3C2F">
        <w:rPr>
          <w:rFonts w:ascii="Times New Roman" w:hAnsi="Times New Roman"/>
          <w:lang w:val="ro-RO"/>
        </w:rPr>
        <w:t xml:space="preserve"> Regulamentul </w:t>
      </w:r>
      <w:r w:rsidR="00852377" w:rsidRPr="003A3C2F">
        <w:rPr>
          <w:rFonts w:ascii="Times New Roman" w:hAnsi="Times New Roman"/>
          <w:lang w:val="ro-RO"/>
        </w:rPr>
        <w:t>cu privire la licența de emisie</w:t>
      </w:r>
    </w:p>
    <w:p w14:paraId="4882BBDA" w14:textId="77777777" w:rsidR="00200612" w:rsidRPr="003A3C2F" w:rsidRDefault="00200612" w:rsidP="004579E2">
      <w:pPr>
        <w:spacing w:after="0"/>
        <w:ind w:firstLine="360"/>
        <w:jc w:val="right"/>
        <w:rPr>
          <w:rFonts w:ascii="Times New Roman" w:hAnsi="Times New Roman"/>
          <w:lang w:val="ro-RO"/>
        </w:rPr>
      </w:pPr>
    </w:p>
    <w:p w14:paraId="2341E1AD" w14:textId="77777777" w:rsidR="009D46FD" w:rsidRPr="003A3C2F" w:rsidRDefault="009D46FD" w:rsidP="009D46FD">
      <w:pPr>
        <w:ind w:firstLine="360"/>
        <w:jc w:val="center"/>
        <w:rPr>
          <w:rFonts w:ascii="Times New Roman" w:hAnsi="Times New Roman"/>
          <w:i/>
          <w:lang w:val="ro-RO"/>
        </w:rPr>
      </w:pPr>
      <w:r w:rsidRPr="003A3C2F">
        <w:rPr>
          <w:rFonts w:ascii="Times New Roman" w:eastAsia="Times New Roman" w:hAnsi="Times New Roman"/>
          <w:b/>
          <w:bCs/>
          <w:lang w:val="ro-RO"/>
        </w:rPr>
        <w:t>Grila de emisie săptămânală a serviciului media audiovizual</w:t>
      </w:r>
    </w:p>
    <w:tbl>
      <w:tblPr>
        <w:tblW w:w="9356" w:type="dxa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74"/>
        <w:gridCol w:w="1356"/>
        <w:gridCol w:w="1276"/>
        <w:gridCol w:w="1418"/>
        <w:gridCol w:w="1946"/>
        <w:gridCol w:w="1886"/>
      </w:tblGrid>
      <w:tr w:rsidR="00BC74AE" w:rsidRPr="003A3C2F" w14:paraId="41AD7FCA" w14:textId="77777777" w:rsidTr="00BC74AE">
        <w:trPr>
          <w:jc w:val="center"/>
        </w:trPr>
        <w:tc>
          <w:tcPr>
            <w:tcW w:w="1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14:paraId="317B5DED" w14:textId="77777777" w:rsidR="00BC74AE" w:rsidRPr="003A3C2F" w:rsidRDefault="00BC74AE" w:rsidP="004806C7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val="ro-RO"/>
              </w:rPr>
            </w:pPr>
            <w:r w:rsidRPr="003A3C2F">
              <w:rPr>
                <w:rFonts w:ascii="Times New Roman" w:eastAsia="Times New Roman" w:hAnsi="Times New Roman"/>
                <w:sz w:val="20"/>
                <w:szCs w:val="20"/>
                <w:lang w:val="ro-RO"/>
              </w:rPr>
              <w:t>Intervalul de timp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14:paraId="64CF09CA" w14:textId="77777777" w:rsidR="00BC74AE" w:rsidRPr="003A3C2F" w:rsidRDefault="00BC74AE" w:rsidP="004806C7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val="ro-RO"/>
              </w:rPr>
            </w:pPr>
            <w:r w:rsidRPr="003A3C2F">
              <w:rPr>
                <w:rFonts w:ascii="Times New Roman" w:eastAsia="Times New Roman" w:hAnsi="Times New Roman"/>
                <w:sz w:val="20"/>
                <w:szCs w:val="20"/>
                <w:lang w:val="ro-RO"/>
              </w:rPr>
              <w:t>Denumirea programului audiovizual</w:t>
            </w:r>
          </w:p>
          <w:p w14:paraId="75B7692A" w14:textId="77777777" w:rsidR="00BC74AE" w:rsidRPr="003A3C2F" w:rsidRDefault="00BC74AE" w:rsidP="004806C7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val="ro-RO"/>
              </w:rPr>
            </w:pPr>
            <w:r w:rsidRPr="003A3C2F">
              <w:rPr>
                <w:rFonts w:ascii="Times New Roman" w:eastAsia="Times New Roman" w:hAnsi="Times New Roman"/>
                <w:sz w:val="20"/>
                <w:szCs w:val="20"/>
                <w:lang w:val="ro-RO"/>
              </w:rPr>
              <w:t>(</w:t>
            </w:r>
            <w:r w:rsidRPr="003A3C2F">
              <w:rPr>
                <w:rFonts w:ascii="Times New Roman" w:eastAsia="Times New Roman" w:hAnsi="Times New Roman"/>
                <w:i/>
                <w:sz w:val="20"/>
                <w:szCs w:val="20"/>
                <w:lang w:val="ro-RO"/>
              </w:rPr>
              <w:t>după caz</w:t>
            </w:r>
            <w:r w:rsidRPr="003A3C2F">
              <w:rPr>
                <w:rFonts w:ascii="Times New Roman" w:eastAsia="Times New Roman" w:hAnsi="Times New Roman"/>
                <w:sz w:val="20"/>
                <w:szCs w:val="20"/>
                <w:lang w:val="ro-RO"/>
              </w:rPr>
              <w:t>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4A67D9" w14:textId="77777777" w:rsidR="00BC74AE" w:rsidRPr="003A3C2F" w:rsidRDefault="00BC74AE" w:rsidP="004806C7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val="ro-RO"/>
              </w:rPr>
            </w:pPr>
            <w:r w:rsidRPr="003A3C2F">
              <w:rPr>
                <w:rFonts w:ascii="Times New Roman" w:eastAsia="Times New Roman" w:hAnsi="Times New Roman"/>
                <w:sz w:val="20"/>
                <w:szCs w:val="20"/>
                <w:lang w:val="ro-RO"/>
              </w:rPr>
              <w:t>Sursa programului audiovizual local</w:t>
            </w:r>
            <w:r w:rsidRPr="003A3C2F">
              <w:rPr>
                <w:rFonts w:ascii="Times New Roman" w:hAnsi="Times New Roman"/>
                <w:iCs/>
                <w:sz w:val="20"/>
                <w:szCs w:val="20"/>
                <w:vertAlign w:val="superscript"/>
                <w:lang w:val="ro-RO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7E9F69" w14:textId="6214A181" w:rsidR="00BC74AE" w:rsidRPr="003A3C2F" w:rsidRDefault="00BC74AE" w:rsidP="004806C7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val="ro-RO"/>
              </w:rPr>
            </w:pPr>
            <w:r w:rsidRPr="003A3C2F">
              <w:rPr>
                <w:rFonts w:ascii="Times New Roman" w:eastAsia="Times New Roman" w:hAnsi="Times New Roman"/>
                <w:sz w:val="20"/>
                <w:szCs w:val="20"/>
                <w:lang w:val="ro-RO"/>
              </w:rPr>
              <w:t>Limba de difuzare a programului audiovizual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B6661A" w14:textId="4C84C853" w:rsidR="00BC74AE" w:rsidRPr="003A3C2F" w:rsidRDefault="00BC74AE" w:rsidP="004806C7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val="ro-RO"/>
              </w:rPr>
            </w:pPr>
            <w:r w:rsidRPr="003A3C2F">
              <w:rPr>
                <w:rFonts w:ascii="Times New Roman" w:hAnsi="Times New Roman"/>
                <w:bCs/>
                <w:sz w:val="20"/>
                <w:szCs w:val="20"/>
                <w:lang w:val="ro-RO"/>
              </w:rPr>
              <w:t>Țara de origine a programului audiovizual achiziționat de peste hotare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14:paraId="357796BD" w14:textId="1D05F8AA" w:rsidR="00BC74AE" w:rsidRPr="003A3C2F" w:rsidRDefault="00BC74AE" w:rsidP="004806C7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val="ro-RO"/>
              </w:rPr>
            </w:pPr>
            <w:r w:rsidRPr="003A3C2F">
              <w:rPr>
                <w:rFonts w:ascii="Times New Roman" w:eastAsia="Times New Roman" w:hAnsi="Times New Roman"/>
                <w:sz w:val="20"/>
                <w:szCs w:val="20"/>
                <w:lang w:val="ro-RO"/>
              </w:rPr>
              <w:t>Genul programului audiovizual sau forma CCA</w:t>
            </w:r>
            <w:r w:rsidRPr="003A3C2F">
              <w:rPr>
                <w:rFonts w:ascii="Times New Roman" w:hAnsi="Times New Roman"/>
                <w:iCs/>
                <w:sz w:val="20"/>
                <w:szCs w:val="20"/>
                <w:vertAlign w:val="superscript"/>
                <w:lang w:val="ro-RO"/>
              </w:rPr>
              <w:t>2</w:t>
            </w:r>
          </w:p>
        </w:tc>
      </w:tr>
      <w:tr w:rsidR="00BC74AE" w:rsidRPr="003A3C2F" w14:paraId="1AF5AC4F" w14:textId="77777777" w:rsidTr="00BC74AE">
        <w:trPr>
          <w:jc w:val="center"/>
        </w:trPr>
        <w:tc>
          <w:tcPr>
            <w:tcW w:w="1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14:paraId="380C326A" w14:textId="77777777" w:rsidR="00BC74AE" w:rsidRPr="003A3C2F" w:rsidRDefault="00BC74AE" w:rsidP="004806C7">
            <w:pPr>
              <w:rPr>
                <w:rFonts w:ascii="Times New Roman" w:eastAsia="Times New Roman" w:hAnsi="Times New Roman"/>
                <w:lang w:val="ro-RO"/>
              </w:rPr>
            </w:pPr>
            <w:r w:rsidRPr="003A3C2F">
              <w:rPr>
                <w:rFonts w:ascii="Times New Roman" w:eastAsia="Times New Roman" w:hAnsi="Times New Roman"/>
                <w:lang w:val="ro-RO"/>
              </w:rPr>
              <w:t> 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14:paraId="46F6D1AB" w14:textId="77777777" w:rsidR="00BC74AE" w:rsidRPr="003A3C2F" w:rsidRDefault="00BC74AE" w:rsidP="004806C7">
            <w:pPr>
              <w:rPr>
                <w:rFonts w:ascii="Times New Roman" w:eastAsia="Times New Roman" w:hAnsi="Times New Roman"/>
                <w:lang w:val="ro-RO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D659B4" w14:textId="77777777" w:rsidR="00BC74AE" w:rsidRPr="003A3C2F" w:rsidRDefault="00BC74AE" w:rsidP="004806C7">
            <w:pPr>
              <w:rPr>
                <w:rFonts w:ascii="Times New Roman" w:eastAsia="Times New Roman" w:hAnsi="Times New Roman"/>
                <w:lang w:val="ro-RO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3BF3EF" w14:textId="77777777" w:rsidR="00BC74AE" w:rsidRPr="003A3C2F" w:rsidRDefault="00BC74AE" w:rsidP="004806C7">
            <w:pPr>
              <w:rPr>
                <w:rFonts w:ascii="Times New Roman" w:eastAsia="Times New Roman" w:hAnsi="Times New Roman"/>
                <w:lang w:val="ro-RO"/>
              </w:rPr>
            </w:pP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09CB61" w14:textId="77777777" w:rsidR="00BC74AE" w:rsidRPr="003A3C2F" w:rsidRDefault="00BC74AE" w:rsidP="004806C7">
            <w:pPr>
              <w:rPr>
                <w:rFonts w:ascii="Times New Roman" w:eastAsia="Times New Roman" w:hAnsi="Times New Roman"/>
                <w:lang w:val="ro-RO"/>
              </w:rPr>
            </w:pP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14:paraId="10CBFA85" w14:textId="77777777" w:rsidR="00BC74AE" w:rsidRPr="003A3C2F" w:rsidRDefault="00BC74AE" w:rsidP="004806C7">
            <w:pPr>
              <w:rPr>
                <w:rFonts w:ascii="Times New Roman" w:eastAsia="Times New Roman" w:hAnsi="Times New Roman"/>
                <w:lang w:val="ro-RO"/>
              </w:rPr>
            </w:pPr>
          </w:p>
        </w:tc>
      </w:tr>
      <w:tr w:rsidR="00BC74AE" w:rsidRPr="003A3C2F" w14:paraId="60EC0605" w14:textId="77777777" w:rsidTr="00BC74AE">
        <w:trPr>
          <w:jc w:val="center"/>
        </w:trPr>
        <w:tc>
          <w:tcPr>
            <w:tcW w:w="1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14:paraId="5DE01B01" w14:textId="77777777" w:rsidR="00BC74AE" w:rsidRPr="003A3C2F" w:rsidRDefault="00BC74AE" w:rsidP="004806C7">
            <w:pPr>
              <w:rPr>
                <w:rFonts w:ascii="Times New Roman" w:eastAsia="Times New Roman" w:hAnsi="Times New Roman"/>
                <w:lang w:val="ro-RO"/>
              </w:rPr>
            </w:pPr>
            <w:r w:rsidRPr="003A3C2F">
              <w:rPr>
                <w:rFonts w:ascii="Times New Roman" w:eastAsia="Times New Roman" w:hAnsi="Times New Roman"/>
                <w:lang w:val="ro-RO"/>
              </w:rPr>
              <w:t> 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14:paraId="7978DA10" w14:textId="77777777" w:rsidR="00BC74AE" w:rsidRPr="003A3C2F" w:rsidRDefault="00BC74AE" w:rsidP="004806C7">
            <w:pPr>
              <w:rPr>
                <w:rFonts w:ascii="Times New Roman" w:eastAsia="Times New Roman" w:hAnsi="Times New Roman"/>
                <w:lang w:val="ro-RO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529CD0" w14:textId="77777777" w:rsidR="00BC74AE" w:rsidRPr="003A3C2F" w:rsidRDefault="00BC74AE" w:rsidP="004806C7">
            <w:pPr>
              <w:rPr>
                <w:rFonts w:ascii="Times New Roman" w:eastAsia="Times New Roman" w:hAnsi="Times New Roman"/>
                <w:lang w:val="ro-RO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569AEC" w14:textId="77777777" w:rsidR="00BC74AE" w:rsidRPr="003A3C2F" w:rsidRDefault="00BC74AE" w:rsidP="004806C7">
            <w:pPr>
              <w:rPr>
                <w:rFonts w:ascii="Times New Roman" w:eastAsia="Times New Roman" w:hAnsi="Times New Roman"/>
                <w:lang w:val="ro-RO"/>
              </w:rPr>
            </w:pP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8234E4" w14:textId="77777777" w:rsidR="00BC74AE" w:rsidRPr="003A3C2F" w:rsidRDefault="00BC74AE" w:rsidP="004806C7">
            <w:pPr>
              <w:rPr>
                <w:rFonts w:ascii="Times New Roman" w:eastAsia="Times New Roman" w:hAnsi="Times New Roman"/>
                <w:lang w:val="ro-RO"/>
              </w:rPr>
            </w:pP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14:paraId="7733CAB1" w14:textId="77777777" w:rsidR="00BC74AE" w:rsidRPr="003A3C2F" w:rsidRDefault="00BC74AE" w:rsidP="004806C7">
            <w:pPr>
              <w:rPr>
                <w:rFonts w:ascii="Times New Roman" w:eastAsia="Times New Roman" w:hAnsi="Times New Roman"/>
                <w:lang w:val="ro-RO"/>
              </w:rPr>
            </w:pPr>
          </w:p>
        </w:tc>
      </w:tr>
    </w:tbl>
    <w:p w14:paraId="59AFCD93" w14:textId="77777777" w:rsidR="005C3124" w:rsidRPr="003A3C2F" w:rsidRDefault="005C3124" w:rsidP="00B36939">
      <w:pPr>
        <w:jc w:val="both"/>
        <w:rPr>
          <w:rFonts w:ascii="Times New Roman" w:hAnsi="Times New Roman"/>
          <w:iCs/>
          <w:vertAlign w:val="superscript"/>
          <w:lang w:val="ro-RO"/>
        </w:rPr>
      </w:pPr>
    </w:p>
    <w:p w14:paraId="486E5F7C" w14:textId="5B75EB85" w:rsidR="009D46FD" w:rsidRPr="003A3C2F" w:rsidRDefault="009D46FD" w:rsidP="00B36939">
      <w:pPr>
        <w:jc w:val="both"/>
        <w:rPr>
          <w:rFonts w:ascii="Times New Roman" w:hAnsi="Times New Roman"/>
          <w:iCs/>
          <w:lang w:val="ro-RO"/>
        </w:rPr>
      </w:pPr>
      <w:r w:rsidRPr="003A3C2F">
        <w:rPr>
          <w:rFonts w:ascii="Times New Roman" w:hAnsi="Times New Roman"/>
          <w:iCs/>
          <w:vertAlign w:val="superscript"/>
          <w:lang w:val="ro-RO"/>
        </w:rPr>
        <w:t>1</w:t>
      </w:r>
      <w:r w:rsidRPr="003A3C2F">
        <w:rPr>
          <w:rFonts w:ascii="Times New Roman" w:hAnsi="Times New Roman"/>
          <w:iCs/>
          <w:lang w:val="ro-RO"/>
        </w:rPr>
        <w:t xml:space="preserve"> </w:t>
      </w:r>
      <w:r w:rsidR="001F4ECC" w:rsidRPr="003A3C2F">
        <w:rPr>
          <w:rFonts w:ascii="Times New Roman" w:hAnsi="Times New Roman"/>
          <w:iCs/>
          <w:lang w:val="ro-RO"/>
        </w:rPr>
        <w:t xml:space="preserve">Conform prevederilor art. 4 alin. (1) și (2) </w:t>
      </w:r>
      <w:r w:rsidR="009A766F">
        <w:rPr>
          <w:rFonts w:ascii="Times New Roman" w:hAnsi="Times New Roman"/>
          <w:iCs/>
          <w:lang w:val="ro-RO"/>
        </w:rPr>
        <w:t>din</w:t>
      </w:r>
      <w:r w:rsidR="001F4ECC" w:rsidRPr="003A3C2F">
        <w:rPr>
          <w:rFonts w:ascii="Times New Roman" w:hAnsi="Times New Roman"/>
          <w:iCs/>
          <w:lang w:val="ro-RO"/>
        </w:rPr>
        <w:t xml:space="preserve"> CSMA</w:t>
      </w:r>
      <w:r w:rsidRPr="003A3C2F">
        <w:rPr>
          <w:rFonts w:ascii="Times New Roman" w:hAnsi="Times New Roman"/>
          <w:iCs/>
          <w:lang w:val="ro-RO"/>
        </w:rPr>
        <w:t>.</w:t>
      </w:r>
    </w:p>
    <w:p w14:paraId="26CD5D02" w14:textId="0F8B1A49" w:rsidR="009D46FD" w:rsidRPr="00D62FA1" w:rsidRDefault="001F4ECC" w:rsidP="00B36939">
      <w:pPr>
        <w:jc w:val="both"/>
        <w:rPr>
          <w:rFonts w:ascii="Times New Roman" w:hAnsi="Times New Roman"/>
          <w:iCs/>
          <w:lang w:val="ro-RO"/>
        </w:rPr>
      </w:pPr>
      <w:r w:rsidRPr="00D62FA1">
        <w:rPr>
          <w:rFonts w:ascii="Times New Roman" w:hAnsi="Times New Roman"/>
          <w:iCs/>
          <w:vertAlign w:val="superscript"/>
          <w:lang w:val="ro-RO"/>
        </w:rPr>
        <w:t>2</w:t>
      </w:r>
      <w:r w:rsidR="009D46FD" w:rsidRPr="00D62FA1">
        <w:rPr>
          <w:rFonts w:ascii="Times New Roman" w:hAnsi="Times New Roman"/>
          <w:iCs/>
          <w:lang w:val="ro-RO"/>
        </w:rPr>
        <w:t xml:space="preserve"> Se completează cu informația prevăzută în subdiviziunile </w:t>
      </w:r>
      <w:r w:rsidR="00EA5108" w:rsidRPr="00D62FA1">
        <w:rPr>
          <w:rFonts w:ascii="Times New Roman" w:hAnsi="Times New Roman"/>
          <w:i/>
          <w:iCs/>
          <w:lang w:val="ro-RO"/>
        </w:rPr>
        <w:t xml:space="preserve">D1 </w:t>
      </w:r>
      <w:r w:rsidR="009D46FD" w:rsidRPr="00D62FA1">
        <w:rPr>
          <w:rFonts w:ascii="Times New Roman" w:hAnsi="Times New Roman"/>
          <w:i/>
          <w:iCs/>
          <w:lang w:val="ro-RO"/>
        </w:rPr>
        <w:t xml:space="preserve">– </w:t>
      </w:r>
      <w:r w:rsidR="00EA5108" w:rsidRPr="00D62FA1">
        <w:rPr>
          <w:rFonts w:ascii="Times New Roman" w:hAnsi="Times New Roman"/>
          <w:i/>
          <w:iCs/>
          <w:lang w:val="ro-RO"/>
        </w:rPr>
        <w:t>D</w:t>
      </w:r>
      <w:r w:rsidR="009D46FD" w:rsidRPr="00D62FA1">
        <w:rPr>
          <w:rFonts w:ascii="Times New Roman" w:hAnsi="Times New Roman"/>
          <w:i/>
          <w:iCs/>
          <w:lang w:val="ro-RO"/>
        </w:rPr>
        <w:t>3</w:t>
      </w:r>
      <w:r w:rsidR="009D46FD" w:rsidRPr="00D62FA1">
        <w:rPr>
          <w:rFonts w:ascii="Times New Roman" w:hAnsi="Times New Roman"/>
          <w:iCs/>
          <w:lang w:val="ro-RO"/>
        </w:rPr>
        <w:t xml:space="preserve"> sau </w:t>
      </w:r>
      <w:r w:rsidR="00EA5108" w:rsidRPr="00D62FA1">
        <w:rPr>
          <w:rFonts w:ascii="Times New Roman" w:hAnsi="Times New Roman"/>
          <w:i/>
          <w:iCs/>
          <w:lang w:val="ro-RO"/>
        </w:rPr>
        <w:t xml:space="preserve">E1 </w:t>
      </w:r>
      <w:r w:rsidR="009D46FD" w:rsidRPr="00D62FA1">
        <w:rPr>
          <w:rFonts w:ascii="Times New Roman" w:hAnsi="Times New Roman"/>
          <w:i/>
          <w:iCs/>
          <w:lang w:val="ro-RO"/>
        </w:rPr>
        <w:t xml:space="preserve">– </w:t>
      </w:r>
      <w:r w:rsidR="00EA5108" w:rsidRPr="00D62FA1">
        <w:rPr>
          <w:rFonts w:ascii="Times New Roman" w:hAnsi="Times New Roman"/>
          <w:i/>
          <w:iCs/>
          <w:lang w:val="ro-RO"/>
        </w:rPr>
        <w:t>E3</w:t>
      </w:r>
      <w:r w:rsidR="009D46FD" w:rsidRPr="00D62FA1">
        <w:rPr>
          <w:rFonts w:ascii="Times New Roman" w:hAnsi="Times New Roman"/>
          <w:iCs/>
          <w:lang w:val="ro-RO"/>
        </w:rPr>
        <w:t xml:space="preserve"> din </w:t>
      </w:r>
      <w:r w:rsidR="009D46FD" w:rsidRPr="00D62FA1">
        <w:rPr>
          <w:rFonts w:ascii="Times New Roman" w:hAnsi="Times New Roman"/>
          <w:i/>
          <w:lang w:val="ro-RO"/>
        </w:rPr>
        <w:t>Anexa nr.2</w:t>
      </w:r>
      <w:r w:rsidR="009D46FD" w:rsidRPr="00D62FA1">
        <w:rPr>
          <w:rFonts w:ascii="Times New Roman" w:hAnsi="Times New Roman"/>
          <w:i/>
          <w:iCs/>
          <w:lang w:val="ro-RO"/>
        </w:rPr>
        <w:t xml:space="preserve"> Concepția generală a serviciului media audiovizual</w:t>
      </w:r>
      <w:r w:rsidR="009D46FD" w:rsidRPr="00D62FA1">
        <w:rPr>
          <w:rFonts w:ascii="Times New Roman" w:hAnsi="Times New Roman"/>
          <w:iCs/>
          <w:lang w:val="ro-RO"/>
        </w:rPr>
        <w:t>. CCA – comunicare comercială audiovizuală.</w:t>
      </w:r>
    </w:p>
    <w:p w14:paraId="2F75D125" w14:textId="52CE68A6" w:rsidR="009D46FD" w:rsidRPr="00D62FA1" w:rsidRDefault="009D46FD" w:rsidP="00B36939">
      <w:pPr>
        <w:jc w:val="both"/>
        <w:rPr>
          <w:rFonts w:ascii="Times New Roman" w:hAnsi="Times New Roman"/>
          <w:iCs/>
          <w:lang w:val="ro-RO"/>
        </w:rPr>
      </w:pPr>
    </w:p>
    <w:p w14:paraId="55E553DA" w14:textId="77777777" w:rsidR="00353724" w:rsidRPr="003A3C2F" w:rsidRDefault="00353724" w:rsidP="00B36939">
      <w:pPr>
        <w:jc w:val="both"/>
        <w:rPr>
          <w:rFonts w:ascii="Times New Roman" w:hAnsi="Times New Roman"/>
          <w:iCs/>
          <w:lang w:val="ro-RO"/>
        </w:rPr>
      </w:pPr>
    </w:p>
    <w:p w14:paraId="59CEC31C" w14:textId="77777777" w:rsidR="00353724" w:rsidRPr="003A3C2F" w:rsidRDefault="00353724" w:rsidP="00B36939">
      <w:pPr>
        <w:jc w:val="both"/>
        <w:rPr>
          <w:rFonts w:ascii="Times New Roman" w:hAnsi="Times New Roman"/>
          <w:iCs/>
          <w:lang w:val="ro-RO"/>
        </w:rPr>
      </w:pPr>
    </w:p>
    <w:p w14:paraId="6C1FFF1B" w14:textId="77777777" w:rsidR="00353724" w:rsidRPr="003A3C2F" w:rsidRDefault="00353724" w:rsidP="00B36939">
      <w:pPr>
        <w:jc w:val="both"/>
        <w:rPr>
          <w:rFonts w:ascii="Times New Roman" w:hAnsi="Times New Roman"/>
          <w:iCs/>
          <w:lang w:val="ro-RO"/>
        </w:rPr>
      </w:pPr>
    </w:p>
    <w:p w14:paraId="228AAB44" w14:textId="77777777" w:rsidR="00353724" w:rsidRPr="003A3C2F" w:rsidRDefault="00353724" w:rsidP="00B36939">
      <w:pPr>
        <w:jc w:val="both"/>
        <w:rPr>
          <w:rFonts w:ascii="Times New Roman" w:hAnsi="Times New Roman"/>
          <w:iCs/>
          <w:lang w:val="ro-RO"/>
        </w:rPr>
      </w:pPr>
    </w:p>
    <w:p w14:paraId="3CD91E4E" w14:textId="77777777" w:rsidR="00353724" w:rsidRPr="003A3C2F" w:rsidRDefault="00353724" w:rsidP="00B36939">
      <w:pPr>
        <w:jc w:val="both"/>
        <w:rPr>
          <w:rFonts w:ascii="Times New Roman" w:hAnsi="Times New Roman"/>
          <w:iCs/>
          <w:lang w:val="ro-RO"/>
        </w:rPr>
      </w:pPr>
    </w:p>
    <w:p w14:paraId="706C5E90" w14:textId="77777777" w:rsidR="00353724" w:rsidRPr="003A3C2F" w:rsidRDefault="00353724" w:rsidP="00B36939">
      <w:pPr>
        <w:jc w:val="both"/>
        <w:rPr>
          <w:rFonts w:ascii="Times New Roman" w:hAnsi="Times New Roman"/>
          <w:iCs/>
          <w:lang w:val="ro-RO"/>
        </w:rPr>
      </w:pPr>
    </w:p>
    <w:p w14:paraId="0874BE6A" w14:textId="77777777" w:rsidR="00353724" w:rsidRPr="003A3C2F" w:rsidRDefault="00353724" w:rsidP="00B36939">
      <w:pPr>
        <w:jc w:val="both"/>
        <w:rPr>
          <w:rFonts w:ascii="Times New Roman" w:hAnsi="Times New Roman"/>
          <w:iCs/>
          <w:lang w:val="ro-RO"/>
        </w:rPr>
      </w:pPr>
    </w:p>
    <w:p w14:paraId="01B9A4FB" w14:textId="77777777" w:rsidR="00353724" w:rsidRPr="003A3C2F" w:rsidRDefault="00353724" w:rsidP="00B36939">
      <w:pPr>
        <w:jc w:val="both"/>
        <w:rPr>
          <w:rFonts w:ascii="Times New Roman" w:hAnsi="Times New Roman"/>
          <w:iCs/>
          <w:lang w:val="ro-RO"/>
        </w:rPr>
      </w:pPr>
    </w:p>
    <w:p w14:paraId="49FAD4B3" w14:textId="77777777" w:rsidR="00353724" w:rsidRPr="003A3C2F" w:rsidRDefault="00353724" w:rsidP="00B36939">
      <w:pPr>
        <w:jc w:val="both"/>
        <w:rPr>
          <w:rFonts w:ascii="Times New Roman" w:hAnsi="Times New Roman"/>
          <w:iCs/>
          <w:lang w:val="ro-RO"/>
        </w:rPr>
      </w:pPr>
    </w:p>
    <w:p w14:paraId="36BEB49E" w14:textId="77777777" w:rsidR="00353724" w:rsidRPr="003A3C2F" w:rsidRDefault="00353724" w:rsidP="00B36939">
      <w:pPr>
        <w:jc w:val="both"/>
        <w:rPr>
          <w:rFonts w:ascii="Times New Roman" w:hAnsi="Times New Roman"/>
          <w:iCs/>
          <w:lang w:val="ro-RO"/>
        </w:rPr>
      </w:pPr>
    </w:p>
    <w:p w14:paraId="4D23D6DB" w14:textId="77777777" w:rsidR="00353724" w:rsidRPr="003A3C2F" w:rsidRDefault="00353724" w:rsidP="00B36939">
      <w:pPr>
        <w:jc w:val="both"/>
        <w:rPr>
          <w:rFonts w:ascii="Times New Roman" w:hAnsi="Times New Roman"/>
          <w:iCs/>
          <w:lang w:val="ro-RO"/>
        </w:rPr>
      </w:pPr>
    </w:p>
    <w:p w14:paraId="72F67801" w14:textId="77777777" w:rsidR="00353724" w:rsidRPr="003A3C2F" w:rsidRDefault="00353724" w:rsidP="00B36939">
      <w:pPr>
        <w:jc w:val="both"/>
        <w:rPr>
          <w:rFonts w:ascii="Times New Roman" w:hAnsi="Times New Roman"/>
          <w:iCs/>
          <w:lang w:val="ro-RO"/>
        </w:rPr>
      </w:pPr>
    </w:p>
    <w:p w14:paraId="7466C681" w14:textId="77777777" w:rsidR="00353724" w:rsidRPr="003A3C2F" w:rsidRDefault="00353724" w:rsidP="00B36939">
      <w:pPr>
        <w:jc w:val="both"/>
        <w:rPr>
          <w:rFonts w:ascii="Times New Roman" w:hAnsi="Times New Roman"/>
          <w:iCs/>
          <w:lang w:val="ro-RO"/>
        </w:rPr>
      </w:pPr>
    </w:p>
    <w:p w14:paraId="25DA44B7" w14:textId="77777777" w:rsidR="00353724" w:rsidRPr="003A3C2F" w:rsidRDefault="00353724" w:rsidP="00B36939">
      <w:pPr>
        <w:jc w:val="both"/>
        <w:rPr>
          <w:rFonts w:ascii="Times New Roman" w:hAnsi="Times New Roman"/>
          <w:iCs/>
          <w:lang w:val="ro-RO"/>
        </w:rPr>
      </w:pPr>
    </w:p>
    <w:p w14:paraId="5E3B13CC" w14:textId="77777777" w:rsidR="00AA3D23" w:rsidRPr="003A3C2F" w:rsidRDefault="00AA3D23" w:rsidP="00B36939">
      <w:pPr>
        <w:jc w:val="both"/>
        <w:rPr>
          <w:rFonts w:ascii="Times New Roman" w:hAnsi="Times New Roman"/>
          <w:iCs/>
          <w:lang w:val="ro-RO"/>
        </w:rPr>
      </w:pPr>
    </w:p>
    <w:p w14:paraId="353EA38D" w14:textId="77777777" w:rsidR="00AA3D23" w:rsidRPr="003A3C2F" w:rsidRDefault="00AA3D23" w:rsidP="00B36939">
      <w:pPr>
        <w:jc w:val="both"/>
        <w:rPr>
          <w:rFonts w:ascii="Times New Roman" w:hAnsi="Times New Roman"/>
          <w:iCs/>
          <w:lang w:val="ro-RO"/>
        </w:rPr>
      </w:pPr>
    </w:p>
    <w:p w14:paraId="27D00849" w14:textId="77777777" w:rsidR="00AA3D23" w:rsidRPr="003A3C2F" w:rsidRDefault="00AA3D23" w:rsidP="00B36939">
      <w:pPr>
        <w:jc w:val="both"/>
        <w:rPr>
          <w:rFonts w:ascii="Times New Roman" w:hAnsi="Times New Roman"/>
          <w:iCs/>
          <w:lang w:val="ro-RO"/>
        </w:rPr>
      </w:pPr>
    </w:p>
    <w:p w14:paraId="4675B915" w14:textId="77777777" w:rsidR="00AA3D23" w:rsidRPr="003A3C2F" w:rsidRDefault="00AA3D23" w:rsidP="00B36939">
      <w:pPr>
        <w:jc w:val="both"/>
        <w:rPr>
          <w:rFonts w:ascii="Times New Roman" w:hAnsi="Times New Roman"/>
          <w:iCs/>
          <w:lang w:val="ro-RO"/>
        </w:rPr>
      </w:pPr>
    </w:p>
    <w:p w14:paraId="13C8A5E3" w14:textId="77777777" w:rsidR="00AA3D23" w:rsidRPr="003A3C2F" w:rsidRDefault="00AA3D23" w:rsidP="00B36939">
      <w:pPr>
        <w:jc w:val="both"/>
        <w:rPr>
          <w:rFonts w:ascii="Times New Roman" w:hAnsi="Times New Roman"/>
          <w:iCs/>
          <w:lang w:val="ro-RO"/>
        </w:rPr>
      </w:pPr>
    </w:p>
    <w:p w14:paraId="0676E8EB" w14:textId="77777777" w:rsidR="00852377" w:rsidRPr="003A3C2F" w:rsidRDefault="00852377" w:rsidP="00B36939">
      <w:pPr>
        <w:jc w:val="both"/>
        <w:rPr>
          <w:rFonts w:ascii="Times New Roman" w:hAnsi="Times New Roman"/>
          <w:iCs/>
          <w:lang w:val="ro-RO"/>
        </w:rPr>
      </w:pPr>
    </w:p>
    <w:sectPr w:rsidR="00852377" w:rsidRPr="003A3C2F" w:rsidSect="006A62C3">
      <w:footerReference w:type="default" r:id="rId8"/>
      <w:pgSz w:w="11906" w:h="16838"/>
      <w:pgMar w:top="851" w:right="567" w:bottom="851" w:left="1701" w:header="709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A5E9D6" w14:textId="77777777" w:rsidR="00580E68" w:rsidRDefault="00580E68" w:rsidP="0082295B">
      <w:pPr>
        <w:spacing w:after="0" w:line="240" w:lineRule="auto"/>
      </w:pPr>
      <w:r>
        <w:separator/>
      </w:r>
    </w:p>
  </w:endnote>
  <w:endnote w:type="continuationSeparator" w:id="0">
    <w:p w14:paraId="61AA72C0" w14:textId="77777777" w:rsidR="00580E68" w:rsidRDefault="00580E68" w:rsidP="008229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1845156"/>
      <w:docPartObj>
        <w:docPartGallery w:val="Page Numbers (Bottom of Page)"/>
        <w:docPartUnique/>
      </w:docPartObj>
    </w:sdtPr>
    <w:sdtEndPr>
      <w:rPr>
        <w:rFonts w:ascii="Times New Roman" w:hAnsi="Times New Roman"/>
      </w:rPr>
    </w:sdtEndPr>
    <w:sdtContent>
      <w:p w14:paraId="65540625" w14:textId="77777777" w:rsidR="00D34D70" w:rsidRPr="00747DA9" w:rsidRDefault="00D34D70">
        <w:pPr>
          <w:pStyle w:val="ab"/>
          <w:jc w:val="right"/>
          <w:rPr>
            <w:rFonts w:ascii="Times New Roman" w:hAnsi="Times New Roman"/>
          </w:rPr>
        </w:pPr>
        <w:r w:rsidRPr="00747DA9">
          <w:rPr>
            <w:rFonts w:ascii="Times New Roman" w:hAnsi="Times New Roman"/>
          </w:rPr>
          <w:fldChar w:fldCharType="begin"/>
        </w:r>
        <w:r w:rsidRPr="00747DA9">
          <w:rPr>
            <w:rFonts w:ascii="Times New Roman" w:hAnsi="Times New Roman"/>
          </w:rPr>
          <w:instrText xml:space="preserve"> PAGE   \* MERGEFORMAT </w:instrText>
        </w:r>
        <w:r w:rsidRPr="00747DA9">
          <w:rPr>
            <w:rFonts w:ascii="Times New Roman" w:hAnsi="Times New Roman"/>
          </w:rPr>
          <w:fldChar w:fldCharType="separate"/>
        </w:r>
        <w:r w:rsidR="001576DE">
          <w:rPr>
            <w:rFonts w:ascii="Times New Roman" w:hAnsi="Times New Roman"/>
            <w:noProof/>
          </w:rPr>
          <w:t>23</w:t>
        </w:r>
        <w:r w:rsidRPr="00747DA9">
          <w:rPr>
            <w:rFonts w:ascii="Times New Roman" w:hAnsi="Times New Roman"/>
          </w:rPr>
          <w:fldChar w:fldCharType="end"/>
        </w:r>
      </w:p>
    </w:sdtContent>
  </w:sdt>
  <w:p w14:paraId="637CB512" w14:textId="77777777" w:rsidR="00D34D70" w:rsidRPr="00B1045E" w:rsidRDefault="00D34D70" w:rsidP="00F31C11">
    <w:pPr>
      <w:jc w:val="right"/>
      <w:rPr>
        <w:rFonts w:ascii="Times New Roman" w:hAnsi="Times New Roman"/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04B902" w14:textId="77777777" w:rsidR="00580E68" w:rsidRDefault="00580E68" w:rsidP="0082295B">
      <w:pPr>
        <w:spacing w:after="0" w:line="240" w:lineRule="auto"/>
      </w:pPr>
      <w:r>
        <w:separator/>
      </w:r>
    </w:p>
  </w:footnote>
  <w:footnote w:type="continuationSeparator" w:id="0">
    <w:p w14:paraId="724D1F06" w14:textId="77777777" w:rsidR="00580E68" w:rsidRDefault="00580E68" w:rsidP="0082295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CA1948"/>
    <w:multiLevelType w:val="hybridMultilevel"/>
    <w:tmpl w:val="3346558C"/>
    <w:lvl w:ilvl="0" w:tplc="04190017">
      <w:start w:val="1"/>
      <w:numFmt w:val="lowerLetter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" w15:restartNumberingAfterBreak="0">
    <w:nsid w:val="0EA20674"/>
    <w:multiLevelType w:val="hybridMultilevel"/>
    <w:tmpl w:val="9E50E8BA"/>
    <w:lvl w:ilvl="0" w:tplc="04190017">
      <w:start w:val="1"/>
      <w:numFmt w:val="lowerLetter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 w15:restartNumberingAfterBreak="0">
    <w:nsid w:val="0FA3007B"/>
    <w:multiLevelType w:val="hybridMultilevel"/>
    <w:tmpl w:val="9C42106A"/>
    <w:lvl w:ilvl="0" w:tplc="134EEE92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8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7955A3C"/>
    <w:multiLevelType w:val="hybridMultilevel"/>
    <w:tmpl w:val="119E18E4"/>
    <w:lvl w:ilvl="0" w:tplc="04190017">
      <w:start w:val="1"/>
      <w:numFmt w:val="lowerLetter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 w15:restartNumberingAfterBreak="0">
    <w:nsid w:val="187D323A"/>
    <w:multiLevelType w:val="hybridMultilevel"/>
    <w:tmpl w:val="24F65752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02154D2"/>
    <w:multiLevelType w:val="hybridMultilevel"/>
    <w:tmpl w:val="7144CAEA"/>
    <w:lvl w:ilvl="0" w:tplc="1C6A8B46">
      <w:start w:val="1"/>
      <w:numFmt w:val="decimal"/>
      <w:lvlText w:val="%1."/>
      <w:lvlJc w:val="left"/>
      <w:pPr>
        <w:ind w:left="786" w:hanging="360"/>
      </w:pPr>
      <w:rPr>
        <w:rFonts w:ascii="Times New Roman" w:hAnsi="Times New Roman" w:cs="Times New Roman" w:hint="default"/>
        <w:b/>
        <w:strike w:val="0"/>
        <w:color w:val="auto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6" w15:restartNumberingAfterBreak="0">
    <w:nsid w:val="2CED3964"/>
    <w:multiLevelType w:val="hybridMultilevel"/>
    <w:tmpl w:val="8D66E556"/>
    <w:lvl w:ilvl="0" w:tplc="F0B05502">
      <w:start w:val="1"/>
      <w:numFmt w:val="decimal"/>
      <w:lvlText w:val="%1."/>
      <w:lvlJc w:val="left"/>
      <w:pPr>
        <w:ind w:left="1069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 w15:restartNumberingAfterBreak="0">
    <w:nsid w:val="334F0ECF"/>
    <w:multiLevelType w:val="hybridMultilevel"/>
    <w:tmpl w:val="8B7EF478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490341E9"/>
    <w:multiLevelType w:val="hybridMultilevel"/>
    <w:tmpl w:val="A04874BE"/>
    <w:lvl w:ilvl="0" w:tplc="04190017">
      <w:start w:val="1"/>
      <w:numFmt w:val="lowerLetter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9" w15:restartNumberingAfterBreak="0">
    <w:nsid w:val="4B9D156A"/>
    <w:multiLevelType w:val="hybridMultilevel"/>
    <w:tmpl w:val="4E08F2B6"/>
    <w:lvl w:ilvl="0" w:tplc="04190017">
      <w:start w:val="1"/>
      <w:numFmt w:val="lowerLetter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0" w15:restartNumberingAfterBreak="0">
    <w:nsid w:val="5A344F90"/>
    <w:multiLevelType w:val="hybridMultilevel"/>
    <w:tmpl w:val="CA06FF6C"/>
    <w:lvl w:ilvl="0" w:tplc="5756FB64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E9C627E"/>
    <w:multiLevelType w:val="hybridMultilevel"/>
    <w:tmpl w:val="A2AC19DE"/>
    <w:lvl w:ilvl="0" w:tplc="04180011">
      <w:start w:val="1"/>
      <w:numFmt w:val="decimal"/>
      <w:lvlText w:val="%1)"/>
      <w:lvlJc w:val="left"/>
      <w:pPr>
        <w:ind w:left="1004" w:hanging="360"/>
      </w:pPr>
    </w:lvl>
    <w:lvl w:ilvl="1" w:tplc="04180019" w:tentative="1">
      <w:start w:val="1"/>
      <w:numFmt w:val="lowerLetter"/>
      <w:lvlText w:val="%2."/>
      <w:lvlJc w:val="left"/>
      <w:pPr>
        <w:ind w:left="1724" w:hanging="360"/>
      </w:pPr>
    </w:lvl>
    <w:lvl w:ilvl="2" w:tplc="0418001B" w:tentative="1">
      <w:start w:val="1"/>
      <w:numFmt w:val="lowerRoman"/>
      <w:lvlText w:val="%3."/>
      <w:lvlJc w:val="right"/>
      <w:pPr>
        <w:ind w:left="2444" w:hanging="180"/>
      </w:pPr>
    </w:lvl>
    <w:lvl w:ilvl="3" w:tplc="0418000F" w:tentative="1">
      <w:start w:val="1"/>
      <w:numFmt w:val="decimal"/>
      <w:lvlText w:val="%4."/>
      <w:lvlJc w:val="left"/>
      <w:pPr>
        <w:ind w:left="3164" w:hanging="360"/>
      </w:pPr>
    </w:lvl>
    <w:lvl w:ilvl="4" w:tplc="04180019" w:tentative="1">
      <w:start w:val="1"/>
      <w:numFmt w:val="lowerLetter"/>
      <w:lvlText w:val="%5."/>
      <w:lvlJc w:val="left"/>
      <w:pPr>
        <w:ind w:left="3884" w:hanging="360"/>
      </w:pPr>
    </w:lvl>
    <w:lvl w:ilvl="5" w:tplc="0418001B" w:tentative="1">
      <w:start w:val="1"/>
      <w:numFmt w:val="lowerRoman"/>
      <w:lvlText w:val="%6."/>
      <w:lvlJc w:val="right"/>
      <w:pPr>
        <w:ind w:left="4604" w:hanging="180"/>
      </w:pPr>
    </w:lvl>
    <w:lvl w:ilvl="6" w:tplc="0418000F" w:tentative="1">
      <w:start w:val="1"/>
      <w:numFmt w:val="decimal"/>
      <w:lvlText w:val="%7."/>
      <w:lvlJc w:val="left"/>
      <w:pPr>
        <w:ind w:left="5324" w:hanging="360"/>
      </w:pPr>
    </w:lvl>
    <w:lvl w:ilvl="7" w:tplc="04180019" w:tentative="1">
      <w:start w:val="1"/>
      <w:numFmt w:val="lowerLetter"/>
      <w:lvlText w:val="%8."/>
      <w:lvlJc w:val="left"/>
      <w:pPr>
        <w:ind w:left="6044" w:hanging="360"/>
      </w:pPr>
    </w:lvl>
    <w:lvl w:ilvl="8" w:tplc="0418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2" w15:restartNumberingAfterBreak="0">
    <w:nsid w:val="6923396D"/>
    <w:multiLevelType w:val="hybridMultilevel"/>
    <w:tmpl w:val="FFC499CA"/>
    <w:lvl w:ilvl="0" w:tplc="397C9BA2">
      <w:numFmt w:val="bullet"/>
      <w:lvlText w:val="-"/>
      <w:lvlJc w:val="left"/>
      <w:pPr>
        <w:ind w:left="720" w:hanging="360"/>
      </w:pPr>
      <w:rPr>
        <w:rFonts w:ascii="Georgia" w:eastAsiaTheme="minorHAnsi" w:hAnsi="Georgia" w:cstheme="minorBidi" w:hint="default"/>
      </w:rPr>
    </w:lvl>
    <w:lvl w:ilvl="1" w:tplc="08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D8B2ED4"/>
    <w:multiLevelType w:val="hybridMultilevel"/>
    <w:tmpl w:val="D47C345C"/>
    <w:lvl w:ilvl="0" w:tplc="FAEA9AE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E421C5C"/>
    <w:multiLevelType w:val="hybridMultilevel"/>
    <w:tmpl w:val="75DE2E12"/>
    <w:lvl w:ilvl="0" w:tplc="04190017">
      <w:start w:val="1"/>
      <w:numFmt w:val="lowerLetter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5" w15:restartNumberingAfterBreak="0">
    <w:nsid w:val="6EDC406D"/>
    <w:multiLevelType w:val="hybridMultilevel"/>
    <w:tmpl w:val="AF54BFC6"/>
    <w:lvl w:ilvl="0" w:tplc="04190017">
      <w:start w:val="1"/>
      <w:numFmt w:val="lowerLetter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6" w15:restartNumberingAfterBreak="0">
    <w:nsid w:val="763A61C6"/>
    <w:multiLevelType w:val="hybridMultilevel"/>
    <w:tmpl w:val="F89891BC"/>
    <w:lvl w:ilvl="0" w:tplc="6088BF74">
      <w:start w:val="1"/>
      <w:numFmt w:val="decimal"/>
      <w:lvlText w:val="%1."/>
      <w:lvlJc w:val="left"/>
      <w:pPr>
        <w:ind w:left="1287" w:hanging="360"/>
      </w:pPr>
      <w:rPr>
        <w:b/>
      </w:rPr>
    </w:lvl>
    <w:lvl w:ilvl="1" w:tplc="04180019" w:tentative="1">
      <w:start w:val="1"/>
      <w:numFmt w:val="lowerLetter"/>
      <w:lvlText w:val="%2."/>
      <w:lvlJc w:val="left"/>
      <w:pPr>
        <w:ind w:left="2007" w:hanging="360"/>
      </w:pPr>
    </w:lvl>
    <w:lvl w:ilvl="2" w:tplc="0418001B" w:tentative="1">
      <w:start w:val="1"/>
      <w:numFmt w:val="lowerRoman"/>
      <w:lvlText w:val="%3."/>
      <w:lvlJc w:val="right"/>
      <w:pPr>
        <w:ind w:left="2727" w:hanging="180"/>
      </w:pPr>
    </w:lvl>
    <w:lvl w:ilvl="3" w:tplc="0418000F" w:tentative="1">
      <w:start w:val="1"/>
      <w:numFmt w:val="decimal"/>
      <w:lvlText w:val="%4."/>
      <w:lvlJc w:val="left"/>
      <w:pPr>
        <w:ind w:left="3447" w:hanging="360"/>
      </w:pPr>
    </w:lvl>
    <w:lvl w:ilvl="4" w:tplc="04180019" w:tentative="1">
      <w:start w:val="1"/>
      <w:numFmt w:val="lowerLetter"/>
      <w:lvlText w:val="%5."/>
      <w:lvlJc w:val="left"/>
      <w:pPr>
        <w:ind w:left="4167" w:hanging="360"/>
      </w:pPr>
    </w:lvl>
    <w:lvl w:ilvl="5" w:tplc="0418001B" w:tentative="1">
      <w:start w:val="1"/>
      <w:numFmt w:val="lowerRoman"/>
      <w:lvlText w:val="%6."/>
      <w:lvlJc w:val="right"/>
      <w:pPr>
        <w:ind w:left="4887" w:hanging="180"/>
      </w:pPr>
    </w:lvl>
    <w:lvl w:ilvl="6" w:tplc="0418000F" w:tentative="1">
      <w:start w:val="1"/>
      <w:numFmt w:val="decimal"/>
      <w:lvlText w:val="%7."/>
      <w:lvlJc w:val="left"/>
      <w:pPr>
        <w:ind w:left="5607" w:hanging="360"/>
      </w:pPr>
    </w:lvl>
    <w:lvl w:ilvl="7" w:tplc="04180019" w:tentative="1">
      <w:start w:val="1"/>
      <w:numFmt w:val="lowerLetter"/>
      <w:lvlText w:val="%8."/>
      <w:lvlJc w:val="left"/>
      <w:pPr>
        <w:ind w:left="6327" w:hanging="360"/>
      </w:pPr>
    </w:lvl>
    <w:lvl w:ilvl="8" w:tplc="0418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7" w15:restartNumberingAfterBreak="0">
    <w:nsid w:val="7B1E6F99"/>
    <w:multiLevelType w:val="hybridMultilevel"/>
    <w:tmpl w:val="36DCE87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8" w15:restartNumberingAfterBreak="0">
    <w:nsid w:val="7F4A0202"/>
    <w:multiLevelType w:val="hybridMultilevel"/>
    <w:tmpl w:val="6A7811E2"/>
    <w:lvl w:ilvl="0" w:tplc="08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33257070">
    <w:abstractNumId w:val="16"/>
  </w:num>
  <w:num w:numId="2" w16cid:durableId="2036730776">
    <w:abstractNumId w:val="18"/>
  </w:num>
  <w:num w:numId="3" w16cid:durableId="184708093">
    <w:abstractNumId w:val="2"/>
  </w:num>
  <w:num w:numId="4" w16cid:durableId="949321097">
    <w:abstractNumId w:val="12"/>
  </w:num>
  <w:num w:numId="5" w16cid:durableId="2096053449">
    <w:abstractNumId w:val="9"/>
  </w:num>
  <w:num w:numId="6" w16cid:durableId="2005738145">
    <w:abstractNumId w:val="1"/>
  </w:num>
  <w:num w:numId="7" w16cid:durableId="1785420545">
    <w:abstractNumId w:val="8"/>
  </w:num>
  <w:num w:numId="8" w16cid:durableId="1522360008">
    <w:abstractNumId w:val="15"/>
  </w:num>
  <w:num w:numId="9" w16cid:durableId="1710838981">
    <w:abstractNumId w:val="3"/>
  </w:num>
  <w:num w:numId="10" w16cid:durableId="2106683071">
    <w:abstractNumId w:val="17"/>
  </w:num>
  <w:num w:numId="11" w16cid:durableId="19935434">
    <w:abstractNumId w:val="0"/>
  </w:num>
  <w:num w:numId="12" w16cid:durableId="560210179">
    <w:abstractNumId w:val="14"/>
  </w:num>
  <w:num w:numId="13" w16cid:durableId="648436455">
    <w:abstractNumId w:val="6"/>
  </w:num>
  <w:num w:numId="14" w16cid:durableId="1627855795">
    <w:abstractNumId w:val="5"/>
  </w:num>
  <w:num w:numId="15" w16cid:durableId="994261743">
    <w:abstractNumId w:val="11"/>
  </w:num>
  <w:num w:numId="16" w16cid:durableId="731347664">
    <w:abstractNumId w:val="10"/>
  </w:num>
  <w:num w:numId="17" w16cid:durableId="939409980">
    <w:abstractNumId w:val="4"/>
  </w:num>
  <w:num w:numId="18" w16cid:durableId="1143503832">
    <w:abstractNumId w:val="7"/>
  </w:num>
  <w:num w:numId="19" w16cid:durableId="3165768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8"/>
  <w:proofState w:spelling="clean" w:grammar="clean"/>
  <w:attachedTemplate r:id="rId1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30CF"/>
    <w:rsid w:val="00000E80"/>
    <w:rsid w:val="00001499"/>
    <w:rsid w:val="000016B9"/>
    <w:rsid w:val="000025A9"/>
    <w:rsid w:val="000032B9"/>
    <w:rsid w:val="0000721F"/>
    <w:rsid w:val="00012E90"/>
    <w:rsid w:val="00015DC6"/>
    <w:rsid w:val="000161A7"/>
    <w:rsid w:val="00023130"/>
    <w:rsid w:val="000256EF"/>
    <w:rsid w:val="000312AE"/>
    <w:rsid w:val="00031396"/>
    <w:rsid w:val="0003256C"/>
    <w:rsid w:val="000401B4"/>
    <w:rsid w:val="00040911"/>
    <w:rsid w:val="0004210B"/>
    <w:rsid w:val="00043802"/>
    <w:rsid w:val="000473F6"/>
    <w:rsid w:val="00052D32"/>
    <w:rsid w:val="00056495"/>
    <w:rsid w:val="0006179E"/>
    <w:rsid w:val="0006334B"/>
    <w:rsid w:val="00064BB2"/>
    <w:rsid w:val="000653FB"/>
    <w:rsid w:val="0006565D"/>
    <w:rsid w:val="0006603E"/>
    <w:rsid w:val="0007103B"/>
    <w:rsid w:val="00072F47"/>
    <w:rsid w:val="00073C83"/>
    <w:rsid w:val="000740B6"/>
    <w:rsid w:val="00077626"/>
    <w:rsid w:val="0008091B"/>
    <w:rsid w:val="000812C8"/>
    <w:rsid w:val="000817B6"/>
    <w:rsid w:val="00086A33"/>
    <w:rsid w:val="000871A3"/>
    <w:rsid w:val="00090059"/>
    <w:rsid w:val="0009097A"/>
    <w:rsid w:val="00092E07"/>
    <w:rsid w:val="00093C75"/>
    <w:rsid w:val="00096117"/>
    <w:rsid w:val="000A16B4"/>
    <w:rsid w:val="000A44A3"/>
    <w:rsid w:val="000B285E"/>
    <w:rsid w:val="000B412C"/>
    <w:rsid w:val="000B6116"/>
    <w:rsid w:val="000C139D"/>
    <w:rsid w:val="000C1B1D"/>
    <w:rsid w:val="000C3D77"/>
    <w:rsid w:val="000D304F"/>
    <w:rsid w:val="000D35A6"/>
    <w:rsid w:val="000D59A5"/>
    <w:rsid w:val="000E3F1A"/>
    <w:rsid w:val="000E46F5"/>
    <w:rsid w:val="000E487D"/>
    <w:rsid w:val="000F5905"/>
    <w:rsid w:val="00100B25"/>
    <w:rsid w:val="00100D6C"/>
    <w:rsid w:val="001026D7"/>
    <w:rsid w:val="00103C35"/>
    <w:rsid w:val="0010433B"/>
    <w:rsid w:val="00106869"/>
    <w:rsid w:val="00107087"/>
    <w:rsid w:val="0011017B"/>
    <w:rsid w:val="00111CF7"/>
    <w:rsid w:val="00111FF8"/>
    <w:rsid w:val="00115679"/>
    <w:rsid w:val="001240A0"/>
    <w:rsid w:val="00126BAB"/>
    <w:rsid w:val="00131166"/>
    <w:rsid w:val="00132AC1"/>
    <w:rsid w:val="00140388"/>
    <w:rsid w:val="00141B4C"/>
    <w:rsid w:val="00141F40"/>
    <w:rsid w:val="00143853"/>
    <w:rsid w:val="001504D3"/>
    <w:rsid w:val="00154F88"/>
    <w:rsid w:val="001576DE"/>
    <w:rsid w:val="00166E6E"/>
    <w:rsid w:val="0017621A"/>
    <w:rsid w:val="001825E1"/>
    <w:rsid w:val="001877B1"/>
    <w:rsid w:val="00193FBA"/>
    <w:rsid w:val="0019527C"/>
    <w:rsid w:val="001A31CC"/>
    <w:rsid w:val="001B0BF0"/>
    <w:rsid w:val="001B2182"/>
    <w:rsid w:val="001B6DD4"/>
    <w:rsid w:val="001B77B8"/>
    <w:rsid w:val="001C4AD8"/>
    <w:rsid w:val="001C5970"/>
    <w:rsid w:val="001D5F78"/>
    <w:rsid w:val="001D7D47"/>
    <w:rsid w:val="001E0497"/>
    <w:rsid w:val="001E04F8"/>
    <w:rsid w:val="001E2788"/>
    <w:rsid w:val="001F0301"/>
    <w:rsid w:val="001F1D75"/>
    <w:rsid w:val="001F2395"/>
    <w:rsid w:val="001F4ECC"/>
    <w:rsid w:val="001F5FB0"/>
    <w:rsid w:val="00200612"/>
    <w:rsid w:val="002020B1"/>
    <w:rsid w:val="002032AA"/>
    <w:rsid w:val="002072FF"/>
    <w:rsid w:val="002074BF"/>
    <w:rsid w:val="002248E1"/>
    <w:rsid w:val="002310E2"/>
    <w:rsid w:val="002423A3"/>
    <w:rsid w:val="0024495D"/>
    <w:rsid w:val="00244CF4"/>
    <w:rsid w:val="00245BE4"/>
    <w:rsid w:val="002469C9"/>
    <w:rsid w:val="00262EA6"/>
    <w:rsid w:val="00264D8A"/>
    <w:rsid w:val="00267987"/>
    <w:rsid w:val="00271A97"/>
    <w:rsid w:val="00277E53"/>
    <w:rsid w:val="00281A9F"/>
    <w:rsid w:val="00282521"/>
    <w:rsid w:val="0028330D"/>
    <w:rsid w:val="00283743"/>
    <w:rsid w:val="002968C9"/>
    <w:rsid w:val="002A30ED"/>
    <w:rsid w:val="002A527A"/>
    <w:rsid w:val="002B12DB"/>
    <w:rsid w:val="002B3914"/>
    <w:rsid w:val="002B4252"/>
    <w:rsid w:val="002C517C"/>
    <w:rsid w:val="002D3740"/>
    <w:rsid w:val="002D5CCA"/>
    <w:rsid w:val="002E320F"/>
    <w:rsid w:val="002E4CBE"/>
    <w:rsid w:val="002E6AA8"/>
    <w:rsid w:val="002E6FAA"/>
    <w:rsid w:val="002F1AC9"/>
    <w:rsid w:val="002F6AD0"/>
    <w:rsid w:val="0030213A"/>
    <w:rsid w:val="00305510"/>
    <w:rsid w:val="0032064B"/>
    <w:rsid w:val="003209AF"/>
    <w:rsid w:val="00322474"/>
    <w:rsid w:val="00323F9D"/>
    <w:rsid w:val="0033043E"/>
    <w:rsid w:val="0033132F"/>
    <w:rsid w:val="003315BA"/>
    <w:rsid w:val="00332532"/>
    <w:rsid w:val="0033397B"/>
    <w:rsid w:val="00335C91"/>
    <w:rsid w:val="003404C9"/>
    <w:rsid w:val="003414CB"/>
    <w:rsid w:val="003417CF"/>
    <w:rsid w:val="00342733"/>
    <w:rsid w:val="003468D9"/>
    <w:rsid w:val="00350799"/>
    <w:rsid w:val="00353724"/>
    <w:rsid w:val="00357A05"/>
    <w:rsid w:val="00360227"/>
    <w:rsid w:val="003649D8"/>
    <w:rsid w:val="00364E59"/>
    <w:rsid w:val="00367EB5"/>
    <w:rsid w:val="003723F0"/>
    <w:rsid w:val="003746A8"/>
    <w:rsid w:val="00377B0A"/>
    <w:rsid w:val="00382C2B"/>
    <w:rsid w:val="00382F74"/>
    <w:rsid w:val="00384122"/>
    <w:rsid w:val="00384404"/>
    <w:rsid w:val="00386C6A"/>
    <w:rsid w:val="0039478C"/>
    <w:rsid w:val="0039710B"/>
    <w:rsid w:val="003A067E"/>
    <w:rsid w:val="003A0A27"/>
    <w:rsid w:val="003A2E1A"/>
    <w:rsid w:val="003A3C2F"/>
    <w:rsid w:val="003B5DC8"/>
    <w:rsid w:val="003B7AA2"/>
    <w:rsid w:val="003C1087"/>
    <w:rsid w:val="003C7D21"/>
    <w:rsid w:val="003D4AF6"/>
    <w:rsid w:val="003E09A4"/>
    <w:rsid w:val="003E307F"/>
    <w:rsid w:val="003E601A"/>
    <w:rsid w:val="003E74E5"/>
    <w:rsid w:val="003F36CC"/>
    <w:rsid w:val="0040201D"/>
    <w:rsid w:val="0040355F"/>
    <w:rsid w:val="004121EB"/>
    <w:rsid w:val="004179BB"/>
    <w:rsid w:val="0042411D"/>
    <w:rsid w:val="00434FF4"/>
    <w:rsid w:val="00441A8B"/>
    <w:rsid w:val="00444788"/>
    <w:rsid w:val="0044558B"/>
    <w:rsid w:val="00447667"/>
    <w:rsid w:val="00447833"/>
    <w:rsid w:val="004546D9"/>
    <w:rsid w:val="00455941"/>
    <w:rsid w:val="00455A4E"/>
    <w:rsid w:val="004579E2"/>
    <w:rsid w:val="004646FE"/>
    <w:rsid w:val="00464DEA"/>
    <w:rsid w:val="004662F2"/>
    <w:rsid w:val="0047040E"/>
    <w:rsid w:val="004725C1"/>
    <w:rsid w:val="00472A03"/>
    <w:rsid w:val="00473C29"/>
    <w:rsid w:val="00474EA5"/>
    <w:rsid w:val="00475828"/>
    <w:rsid w:val="004806C7"/>
    <w:rsid w:val="00485F51"/>
    <w:rsid w:val="00492B96"/>
    <w:rsid w:val="00493259"/>
    <w:rsid w:val="00495B8E"/>
    <w:rsid w:val="004971FF"/>
    <w:rsid w:val="004A0193"/>
    <w:rsid w:val="004A2206"/>
    <w:rsid w:val="004A3447"/>
    <w:rsid w:val="004A56A3"/>
    <w:rsid w:val="004A5985"/>
    <w:rsid w:val="004B3F35"/>
    <w:rsid w:val="004B51E7"/>
    <w:rsid w:val="004B7739"/>
    <w:rsid w:val="004B7815"/>
    <w:rsid w:val="004C50EE"/>
    <w:rsid w:val="004D2702"/>
    <w:rsid w:val="004D7EA3"/>
    <w:rsid w:val="004E36A6"/>
    <w:rsid w:val="004E39EE"/>
    <w:rsid w:val="004E4372"/>
    <w:rsid w:val="004E6CAF"/>
    <w:rsid w:val="004F4195"/>
    <w:rsid w:val="004F5D4F"/>
    <w:rsid w:val="00507F7C"/>
    <w:rsid w:val="00520B6D"/>
    <w:rsid w:val="00521707"/>
    <w:rsid w:val="005221AA"/>
    <w:rsid w:val="00525896"/>
    <w:rsid w:val="005264AF"/>
    <w:rsid w:val="00526EE4"/>
    <w:rsid w:val="00541E52"/>
    <w:rsid w:val="00544263"/>
    <w:rsid w:val="0054530E"/>
    <w:rsid w:val="0055020F"/>
    <w:rsid w:val="00550828"/>
    <w:rsid w:val="00550C83"/>
    <w:rsid w:val="005566FA"/>
    <w:rsid w:val="00556E6B"/>
    <w:rsid w:val="00557A09"/>
    <w:rsid w:val="00563262"/>
    <w:rsid w:val="005639A1"/>
    <w:rsid w:val="00564EF9"/>
    <w:rsid w:val="0057259A"/>
    <w:rsid w:val="005806CE"/>
    <w:rsid w:val="00580939"/>
    <w:rsid w:val="00580E68"/>
    <w:rsid w:val="00581134"/>
    <w:rsid w:val="00587039"/>
    <w:rsid w:val="0059236B"/>
    <w:rsid w:val="00592CE9"/>
    <w:rsid w:val="00595661"/>
    <w:rsid w:val="005A2162"/>
    <w:rsid w:val="005B78FB"/>
    <w:rsid w:val="005B7D2F"/>
    <w:rsid w:val="005C3124"/>
    <w:rsid w:val="005C725B"/>
    <w:rsid w:val="005D518D"/>
    <w:rsid w:val="005D5F6B"/>
    <w:rsid w:val="005D69D9"/>
    <w:rsid w:val="005D7EE2"/>
    <w:rsid w:val="005E0EE7"/>
    <w:rsid w:val="005E3790"/>
    <w:rsid w:val="005E7343"/>
    <w:rsid w:val="005F1AD4"/>
    <w:rsid w:val="005F7042"/>
    <w:rsid w:val="005F7E1F"/>
    <w:rsid w:val="00602034"/>
    <w:rsid w:val="00602DA5"/>
    <w:rsid w:val="006045E5"/>
    <w:rsid w:val="00606CCE"/>
    <w:rsid w:val="006079CA"/>
    <w:rsid w:val="00607ECB"/>
    <w:rsid w:val="00613FF1"/>
    <w:rsid w:val="00615D3C"/>
    <w:rsid w:val="00615E11"/>
    <w:rsid w:val="006206C6"/>
    <w:rsid w:val="00624289"/>
    <w:rsid w:val="0062644D"/>
    <w:rsid w:val="0063174B"/>
    <w:rsid w:val="00634994"/>
    <w:rsid w:val="006406DA"/>
    <w:rsid w:val="006536E3"/>
    <w:rsid w:val="00653B6F"/>
    <w:rsid w:val="00655968"/>
    <w:rsid w:val="00657B7A"/>
    <w:rsid w:val="00662E6D"/>
    <w:rsid w:val="00665785"/>
    <w:rsid w:val="00670761"/>
    <w:rsid w:val="00674FC0"/>
    <w:rsid w:val="00676844"/>
    <w:rsid w:val="00680DD4"/>
    <w:rsid w:val="006879A9"/>
    <w:rsid w:val="00687EBB"/>
    <w:rsid w:val="00696101"/>
    <w:rsid w:val="00697CE3"/>
    <w:rsid w:val="006A0E84"/>
    <w:rsid w:val="006A62C3"/>
    <w:rsid w:val="006A6C61"/>
    <w:rsid w:val="006B0026"/>
    <w:rsid w:val="006B3201"/>
    <w:rsid w:val="006C3820"/>
    <w:rsid w:val="006C4BA3"/>
    <w:rsid w:val="006C7DD7"/>
    <w:rsid w:val="006D4DDE"/>
    <w:rsid w:val="006E1AD2"/>
    <w:rsid w:val="006F120F"/>
    <w:rsid w:val="006F2B2C"/>
    <w:rsid w:val="006F4798"/>
    <w:rsid w:val="006F6654"/>
    <w:rsid w:val="006F6FAE"/>
    <w:rsid w:val="006F74B7"/>
    <w:rsid w:val="006F7B57"/>
    <w:rsid w:val="00701280"/>
    <w:rsid w:val="00701A19"/>
    <w:rsid w:val="007144DB"/>
    <w:rsid w:val="0071502B"/>
    <w:rsid w:val="00717A5E"/>
    <w:rsid w:val="00720D18"/>
    <w:rsid w:val="00720DDA"/>
    <w:rsid w:val="007225A5"/>
    <w:rsid w:val="00727767"/>
    <w:rsid w:val="00727E6E"/>
    <w:rsid w:val="00732886"/>
    <w:rsid w:val="007350CE"/>
    <w:rsid w:val="0073611C"/>
    <w:rsid w:val="00743FD5"/>
    <w:rsid w:val="007456C6"/>
    <w:rsid w:val="00747DA9"/>
    <w:rsid w:val="007517E0"/>
    <w:rsid w:val="00755A91"/>
    <w:rsid w:val="00756DA5"/>
    <w:rsid w:val="00761DE7"/>
    <w:rsid w:val="00763269"/>
    <w:rsid w:val="0076477B"/>
    <w:rsid w:val="007665B3"/>
    <w:rsid w:val="00777968"/>
    <w:rsid w:val="00777A8C"/>
    <w:rsid w:val="00783C92"/>
    <w:rsid w:val="00787DEA"/>
    <w:rsid w:val="007901A0"/>
    <w:rsid w:val="007A4F91"/>
    <w:rsid w:val="007B0EB1"/>
    <w:rsid w:val="007B1B41"/>
    <w:rsid w:val="007B3E41"/>
    <w:rsid w:val="007B47EF"/>
    <w:rsid w:val="007B4C3D"/>
    <w:rsid w:val="007C229B"/>
    <w:rsid w:val="007C3AC8"/>
    <w:rsid w:val="007C7B90"/>
    <w:rsid w:val="007D360D"/>
    <w:rsid w:val="007D5692"/>
    <w:rsid w:val="007D5E3D"/>
    <w:rsid w:val="007D681E"/>
    <w:rsid w:val="007D7EFB"/>
    <w:rsid w:val="007E4591"/>
    <w:rsid w:val="007E653A"/>
    <w:rsid w:val="007F169C"/>
    <w:rsid w:val="007F3B93"/>
    <w:rsid w:val="007F41F6"/>
    <w:rsid w:val="007F6017"/>
    <w:rsid w:val="007F79BD"/>
    <w:rsid w:val="00806416"/>
    <w:rsid w:val="00806EBB"/>
    <w:rsid w:val="00807286"/>
    <w:rsid w:val="00807EA0"/>
    <w:rsid w:val="008113FE"/>
    <w:rsid w:val="0081144C"/>
    <w:rsid w:val="00811FA2"/>
    <w:rsid w:val="008133F0"/>
    <w:rsid w:val="00813C7F"/>
    <w:rsid w:val="0081430E"/>
    <w:rsid w:val="0081479B"/>
    <w:rsid w:val="00817E3D"/>
    <w:rsid w:val="00821E36"/>
    <w:rsid w:val="0082295B"/>
    <w:rsid w:val="0082354A"/>
    <w:rsid w:val="008237BD"/>
    <w:rsid w:val="00826EF6"/>
    <w:rsid w:val="00830B7C"/>
    <w:rsid w:val="008418D4"/>
    <w:rsid w:val="00844844"/>
    <w:rsid w:val="00852377"/>
    <w:rsid w:val="00854347"/>
    <w:rsid w:val="00854C49"/>
    <w:rsid w:val="008565AC"/>
    <w:rsid w:val="00856B61"/>
    <w:rsid w:val="00863E81"/>
    <w:rsid w:val="00865030"/>
    <w:rsid w:val="008677C4"/>
    <w:rsid w:val="00873342"/>
    <w:rsid w:val="00873D71"/>
    <w:rsid w:val="008740FC"/>
    <w:rsid w:val="0087719D"/>
    <w:rsid w:val="0088390C"/>
    <w:rsid w:val="008842E3"/>
    <w:rsid w:val="00886DFD"/>
    <w:rsid w:val="00892DD7"/>
    <w:rsid w:val="00894AA2"/>
    <w:rsid w:val="008A7D38"/>
    <w:rsid w:val="008B0516"/>
    <w:rsid w:val="008B642B"/>
    <w:rsid w:val="008B6446"/>
    <w:rsid w:val="008B723A"/>
    <w:rsid w:val="008C0F53"/>
    <w:rsid w:val="008D01B9"/>
    <w:rsid w:val="008D2B68"/>
    <w:rsid w:val="008D3686"/>
    <w:rsid w:val="008D461C"/>
    <w:rsid w:val="008D4945"/>
    <w:rsid w:val="008D75B7"/>
    <w:rsid w:val="008D79D9"/>
    <w:rsid w:val="008E2754"/>
    <w:rsid w:val="008E3D39"/>
    <w:rsid w:val="008E4802"/>
    <w:rsid w:val="008E509C"/>
    <w:rsid w:val="00901264"/>
    <w:rsid w:val="00901697"/>
    <w:rsid w:val="009041D5"/>
    <w:rsid w:val="009047ED"/>
    <w:rsid w:val="00907115"/>
    <w:rsid w:val="0090740A"/>
    <w:rsid w:val="00914A3A"/>
    <w:rsid w:val="00920810"/>
    <w:rsid w:val="00924AF7"/>
    <w:rsid w:val="0093004A"/>
    <w:rsid w:val="009316AA"/>
    <w:rsid w:val="00931709"/>
    <w:rsid w:val="0093435C"/>
    <w:rsid w:val="00934D9E"/>
    <w:rsid w:val="00936611"/>
    <w:rsid w:val="00947C81"/>
    <w:rsid w:val="00950752"/>
    <w:rsid w:val="00952A58"/>
    <w:rsid w:val="00954399"/>
    <w:rsid w:val="00956034"/>
    <w:rsid w:val="00957253"/>
    <w:rsid w:val="00960515"/>
    <w:rsid w:val="00961B2E"/>
    <w:rsid w:val="009666D4"/>
    <w:rsid w:val="009668FE"/>
    <w:rsid w:val="00970C65"/>
    <w:rsid w:val="00974637"/>
    <w:rsid w:val="0097552A"/>
    <w:rsid w:val="00976EB5"/>
    <w:rsid w:val="00980E16"/>
    <w:rsid w:val="009871E0"/>
    <w:rsid w:val="009877EC"/>
    <w:rsid w:val="009909E5"/>
    <w:rsid w:val="009918D0"/>
    <w:rsid w:val="00994564"/>
    <w:rsid w:val="00996EE0"/>
    <w:rsid w:val="009A0451"/>
    <w:rsid w:val="009A766F"/>
    <w:rsid w:val="009B0BA0"/>
    <w:rsid w:val="009B246B"/>
    <w:rsid w:val="009C1620"/>
    <w:rsid w:val="009C485C"/>
    <w:rsid w:val="009D46FD"/>
    <w:rsid w:val="009E24E9"/>
    <w:rsid w:val="009E4B6A"/>
    <w:rsid w:val="009E5958"/>
    <w:rsid w:val="009E64D3"/>
    <w:rsid w:val="009F1AEF"/>
    <w:rsid w:val="009F35F8"/>
    <w:rsid w:val="009F7256"/>
    <w:rsid w:val="009F7A02"/>
    <w:rsid w:val="00A00E90"/>
    <w:rsid w:val="00A10062"/>
    <w:rsid w:val="00A20086"/>
    <w:rsid w:val="00A24179"/>
    <w:rsid w:val="00A24C12"/>
    <w:rsid w:val="00A252FA"/>
    <w:rsid w:val="00A35C96"/>
    <w:rsid w:val="00A4532D"/>
    <w:rsid w:val="00A51128"/>
    <w:rsid w:val="00A537A1"/>
    <w:rsid w:val="00A55506"/>
    <w:rsid w:val="00A66E07"/>
    <w:rsid w:val="00A730CF"/>
    <w:rsid w:val="00A77899"/>
    <w:rsid w:val="00A84D28"/>
    <w:rsid w:val="00A868D6"/>
    <w:rsid w:val="00A87B57"/>
    <w:rsid w:val="00A97102"/>
    <w:rsid w:val="00AA2863"/>
    <w:rsid w:val="00AA2B93"/>
    <w:rsid w:val="00AA3CD2"/>
    <w:rsid w:val="00AA3D23"/>
    <w:rsid w:val="00AB0F85"/>
    <w:rsid w:val="00AB27BE"/>
    <w:rsid w:val="00AB48EA"/>
    <w:rsid w:val="00AB7DCD"/>
    <w:rsid w:val="00AC06E4"/>
    <w:rsid w:val="00AC4955"/>
    <w:rsid w:val="00AC6CA4"/>
    <w:rsid w:val="00AC72D2"/>
    <w:rsid w:val="00AC7304"/>
    <w:rsid w:val="00AD0453"/>
    <w:rsid w:val="00AD5F25"/>
    <w:rsid w:val="00AD5F29"/>
    <w:rsid w:val="00AE2C09"/>
    <w:rsid w:val="00AE55E8"/>
    <w:rsid w:val="00AE74BC"/>
    <w:rsid w:val="00AE7962"/>
    <w:rsid w:val="00AF4ACF"/>
    <w:rsid w:val="00B04684"/>
    <w:rsid w:val="00B1045E"/>
    <w:rsid w:val="00B11587"/>
    <w:rsid w:val="00B12C75"/>
    <w:rsid w:val="00B14ED5"/>
    <w:rsid w:val="00B1600C"/>
    <w:rsid w:val="00B22F1C"/>
    <w:rsid w:val="00B264EC"/>
    <w:rsid w:val="00B27D0A"/>
    <w:rsid w:val="00B36939"/>
    <w:rsid w:val="00B36E5F"/>
    <w:rsid w:val="00B41330"/>
    <w:rsid w:val="00B415B7"/>
    <w:rsid w:val="00B4488C"/>
    <w:rsid w:val="00B44CAC"/>
    <w:rsid w:val="00B5001C"/>
    <w:rsid w:val="00B525A7"/>
    <w:rsid w:val="00B5767C"/>
    <w:rsid w:val="00B57CB4"/>
    <w:rsid w:val="00B609BF"/>
    <w:rsid w:val="00B62744"/>
    <w:rsid w:val="00B6713A"/>
    <w:rsid w:val="00B73696"/>
    <w:rsid w:val="00B77115"/>
    <w:rsid w:val="00B83637"/>
    <w:rsid w:val="00B870B4"/>
    <w:rsid w:val="00B87340"/>
    <w:rsid w:val="00B91611"/>
    <w:rsid w:val="00B92522"/>
    <w:rsid w:val="00B9382B"/>
    <w:rsid w:val="00B9600C"/>
    <w:rsid w:val="00B9714E"/>
    <w:rsid w:val="00BA2A14"/>
    <w:rsid w:val="00BB064F"/>
    <w:rsid w:val="00BB2167"/>
    <w:rsid w:val="00BB4A1A"/>
    <w:rsid w:val="00BB530C"/>
    <w:rsid w:val="00BB74FB"/>
    <w:rsid w:val="00BC075B"/>
    <w:rsid w:val="00BC3096"/>
    <w:rsid w:val="00BC74AE"/>
    <w:rsid w:val="00BD49A3"/>
    <w:rsid w:val="00BE2827"/>
    <w:rsid w:val="00BE32B8"/>
    <w:rsid w:val="00BF54BC"/>
    <w:rsid w:val="00BF54C7"/>
    <w:rsid w:val="00C0054A"/>
    <w:rsid w:val="00C01B5F"/>
    <w:rsid w:val="00C02D40"/>
    <w:rsid w:val="00C03568"/>
    <w:rsid w:val="00C037EA"/>
    <w:rsid w:val="00C06FB4"/>
    <w:rsid w:val="00C07301"/>
    <w:rsid w:val="00C10777"/>
    <w:rsid w:val="00C10C75"/>
    <w:rsid w:val="00C1139F"/>
    <w:rsid w:val="00C11BE9"/>
    <w:rsid w:val="00C16E50"/>
    <w:rsid w:val="00C16F1F"/>
    <w:rsid w:val="00C1755D"/>
    <w:rsid w:val="00C219AE"/>
    <w:rsid w:val="00C36CF9"/>
    <w:rsid w:val="00C4460B"/>
    <w:rsid w:val="00C560BF"/>
    <w:rsid w:val="00C62F8A"/>
    <w:rsid w:val="00C67DFA"/>
    <w:rsid w:val="00C70A1E"/>
    <w:rsid w:val="00C70EE3"/>
    <w:rsid w:val="00C73E20"/>
    <w:rsid w:val="00C7569A"/>
    <w:rsid w:val="00C76611"/>
    <w:rsid w:val="00C822DF"/>
    <w:rsid w:val="00C95001"/>
    <w:rsid w:val="00C952C8"/>
    <w:rsid w:val="00C9727D"/>
    <w:rsid w:val="00CA2880"/>
    <w:rsid w:val="00CA28D7"/>
    <w:rsid w:val="00CA4060"/>
    <w:rsid w:val="00CA5469"/>
    <w:rsid w:val="00CA5B52"/>
    <w:rsid w:val="00CB6865"/>
    <w:rsid w:val="00CC50A7"/>
    <w:rsid w:val="00CC67D2"/>
    <w:rsid w:val="00CD7260"/>
    <w:rsid w:val="00CF47E3"/>
    <w:rsid w:val="00CF74E1"/>
    <w:rsid w:val="00D01B79"/>
    <w:rsid w:val="00D05B43"/>
    <w:rsid w:val="00D06152"/>
    <w:rsid w:val="00D2223D"/>
    <w:rsid w:val="00D223A2"/>
    <w:rsid w:val="00D24AE4"/>
    <w:rsid w:val="00D34D70"/>
    <w:rsid w:val="00D350B5"/>
    <w:rsid w:val="00D353C0"/>
    <w:rsid w:val="00D369E6"/>
    <w:rsid w:val="00D41C83"/>
    <w:rsid w:val="00D43CFA"/>
    <w:rsid w:val="00D44666"/>
    <w:rsid w:val="00D478A6"/>
    <w:rsid w:val="00D51FDF"/>
    <w:rsid w:val="00D558D3"/>
    <w:rsid w:val="00D61177"/>
    <w:rsid w:val="00D61EE6"/>
    <w:rsid w:val="00D62FA1"/>
    <w:rsid w:val="00D63261"/>
    <w:rsid w:val="00D648A9"/>
    <w:rsid w:val="00D66DEA"/>
    <w:rsid w:val="00D7318D"/>
    <w:rsid w:val="00D73526"/>
    <w:rsid w:val="00D749E1"/>
    <w:rsid w:val="00D838FD"/>
    <w:rsid w:val="00D84B6F"/>
    <w:rsid w:val="00D8561E"/>
    <w:rsid w:val="00D86CF8"/>
    <w:rsid w:val="00D928A2"/>
    <w:rsid w:val="00D961B3"/>
    <w:rsid w:val="00D97261"/>
    <w:rsid w:val="00DA384A"/>
    <w:rsid w:val="00DA3B0E"/>
    <w:rsid w:val="00DA6AB8"/>
    <w:rsid w:val="00DA76BF"/>
    <w:rsid w:val="00DB110E"/>
    <w:rsid w:val="00DC1614"/>
    <w:rsid w:val="00DC1916"/>
    <w:rsid w:val="00DC6796"/>
    <w:rsid w:val="00DD325A"/>
    <w:rsid w:val="00DD5FE8"/>
    <w:rsid w:val="00DD7ECE"/>
    <w:rsid w:val="00DF3549"/>
    <w:rsid w:val="00DF7222"/>
    <w:rsid w:val="00DF7F5C"/>
    <w:rsid w:val="00E0081E"/>
    <w:rsid w:val="00E06714"/>
    <w:rsid w:val="00E11DBE"/>
    <w:rsid w:val="00E13B70"/>
    <w:rsid w:val="00E14128"/>
    <w:rsid w:val="00E16590"/>
    <w:rsid w:val="00E213C8"/>
    <w:rsid w:val="00E238AC"/>
    <w:rsid w:val="00E2546F"/>
    <w:rsid w:val="00E323E4"/>
    <w:rsid w:val="00E33026"/>
    <w:rsid w:val="00E40BDA"/>
    <w:rsid w:val="00E43C7A"/>
    <w:rsid w:val="00E459D1"/>
    <w:rsid w:val="00E503B9"/>
    <w:rsid w:val="00E523FB"/>
    <w:rsid w:val="00E5458C"/>
    <w:rsid w:val="00E56187"/>
    <w:rsid w:val="00E6186B"/>
    <w:rsid w:val="00E6685F"/>
    <w:rsid w:val="00E7187D"/>
    <w:rsid w:val="00E768AE"/>
    <w:rsid w:val="00E7741B"/>
    <w:rsid w:val="00E86BCC"/>
    <w:rsid w:val="00E94FE5"/>
    <w:rsid w:val="00E96D3C"/>
    <w:rsid w:val="00EA36EA"/>
    <w:rsid w:val="00EA5108"/>
    <w:rsid w:val="00EA6013"/>
    <w:rsid w:val="00EA6ACC"/>
    <w:rsid w:val="00EB285D"/>
    <w:rsid w:val="00EC1AF1"/>
    <w:rsid w:val="00EC3EAD"/>
    <w:rsid w:val="00EC5033"/>
    <w:rsid w:val="00EC5729"/>
    <w:rsid w:val="00EC583C"/>
    <w:rsid w:val="00EC69E5"/>
    <w:rsid w:val="00ED1C0F"/>
    <w:rsid w:val="00ED3A66"/>
    <w:rsid w:val="00ED4DB0"/>
    <w:rsid w:val="00ED509B"/>
    <w:rsid w:val="00ED7DB8"/>
    <w:rsid w:val="00EE1910"/>
    <w:rsid w:val="00EE1E68"/>
    <w:rsid w:val="00EE1EE6"/>
    <w:rsid w:val="00EE75B2"/>
    <w:rsid w:val="00EF20EC"/>
    <w:rsid w:val="00F0026A"/>
    <w:rsid w:val="00F11353"/>
    <w:rsid w:val="00F165F7"/>
    <w:rsid w:val="00F22030"/>
    <w:rsid w:val="00F3059E"/>
    <w:rsid w:val="00F3081B"/>
    <w:rsid w:val="00F30A67"/>
    <w:rsid w:val="00F3103C"/>
    <w:rsid w:val="00F31C11"/>
    <w:rsid w:val="00F343CD"/>
    <w:rsid w:val="00F36FD3"/>
    <w:rsid w:val="00F42003"/>
    <w:rsid w:val="00F47828"/>
    <w:rsid w:val="00F5215D"/>
    <w:rsid w:val="00F641ED"/>
    <w:rsid w:val="00F64802"/>
    <w:rsid w:val="00F64B0A"/>
    <w:rsid w:val="00F716A4"/>
    <w:rsid w:val="00F73E3F"/>
    <w:rsid w:val="00F77722"/>
    <w:rsid w:val="00F80610"/>
    <w:rsid w:val="00F81156"/>
    <w:rsid w:val="00F83151"/>
    <w:rsid w:val="00FA2518"/>
    <w:rsid w:val="00FA33F6"/>
    <w:rsid w:val="00FB0901"/>
    <w:rsid w:val="00FB18D1"/>
    <w:rsid w:val="00FB2930"/>
    <w:rsid w:val="00FB312D"/>
    <w:rsid w:val="00FC02CD"/>
    <w:rsid w:val="00FC246C"/>
    <w:rsid w:val="00FD036F"/>
    <w:rsid w:val="00FD1B4F"/>
    <w:rsid w:val="00FD1BE9"/>
    <w:rsid w:val="00FD397F"/>
    <w:rsid w:val="00FD3CD9"/>
    <w:rsid w:val="00FE52E2"/>
    <w:rsid w:val="00FF1AE3"/>
    <w:rsid w:val="00FF3813"/>
    <w:rsid w:val="00FF4B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2A5EFF8"/>
  <w15:docId w15:val="{73F8E082-E468-42E4-84F7-CD7595AC3A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2295B"/>
    <w:rPr>
      <w:rFonts w:ascii="Calibri" w:eastAsia="Calibri" w:hAnsi="Calibri" w:cs="Times New Roman"/>
      <w:lang w:val="en-US"/>
    </w:rPr>
  </w:style>
  <w:style w:type="paragraph" w:styleId="4">
    <w:name w:val="heading 4"/>
    <w:basedOn w:val="a"/>
    <w:link w:val="40"/>
    <w:uiPriority w:val="9"/>
    <w:qFormat/>
    <w:rsid w:val="00092E07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/>
      <w:b/>
      <w:bCs/>
      <w:sz w:val="24"/>
      <w:szCs w:val="24"/>
      <w:lang w:val="ro-RO" w:eastAsia="ro-RO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uiPriority w:val="9"/>
    <w:rsid w:val="00092E07"/>
    <w:rPr>
      <w:rFonts w:ascii="Times New Roman" w:eastAsia="Times New Roman" w:hAnsi="Times New Roman" w:cs="Times New Roman"/>
      <w:b/>
      <w:bCs/>
      <w:sz w:val="24"/>
      <w:szCs w:val="24"/>
      <w:lang w:eastAsia="ro-RO"/>
    </w:rPr>
  </w:style>
  <w:style w:type="character" w:styleId="a3">
    <w:name w:val="Hyperlink"/>
    <w:basedOn w:val="a0"/>
    <w:uiPriority w:val="99"/>
    <w:unhideWhenUsed/>
    <w:rsid w:val="0082295B"/>
    <w:rPr>
      <w:color w:val="0563C1" w:themeColor="hyperlink"/>
      <w:u w:val="single"/>
    </w:rPr>
  </w:style>
  <w:style w:type="character" w:customStyle="1" w:styleId="docbody1">
    <w:name w:val="docbody1"/>
    <w:rsid w:val="0082295B"/>
  </w:style>
  <w:style w:type="paragraph" w:styleId="a4">
    <w:name w:val="List Paragraph"/>
    <w:basedOn w:val="a"/>
    <w:link w:val="a5"/>
    <w:uiPriority w:val="34"/>
    <w:qFormat/>
    <w:rsid w:val="0082295B"/>
    <w:pPr>
      <w:ind w:left="720"/>
      <w:contextualSpacing/>
    </w:pPr>
  </w:style>
  <w:style w:type="character" w:customStyle="1" w:styleId="a5">
    <w:name w:val="Абзац списка Знак"/>
    <w:link w:val="a4"/>
    <w:uiPriority w:val="34"/>
    <w:locked/>
    <w:rsid w:val="009D46FD"/>
    <w:rPr>
      <w:rFonts w:ascii="Calibri" w:eastAsia="Calibri" w:hAnsi="Calibri" w:cs="Times New Roman"/>
      <w:lang w:val="en-US"/>
    </w:rPr>
  </w:style>
  <w:style w:type="paragraph" w:styleId="a6">
    <w:name w:val="footnote text"/>
    <w:basedOn w:val="a"/>
    <w:link w:val="a7"/>
    <w:uiPriority w:val="99"/>
    <w:semiHidden/>
    <w:unhideWhenUsed/>
    <w:rsid w:val="0082295B"/>
    <w:pPr>
      <w:spacing w:after="0" w:line="240" w:lineRule="auto"/>
    </w:pPr>
    <w:rPr>
      <w:rFonts w:asciiTheme="minorHAnsi" w:eastAsiaTheme="minorHAnsi" w:hAnsiTheme="minorHAnsi" w:cstheme="minorBidi"/>
      <w:sz w:val="20"/>
      <w:szCs w:val="20"/>
      <w:lang w:val="ru-RU"/>
    </w:rPr>
  </w:style>
  <w:style w:type="character" w:customStyle="1" w:styleId="a7">
    <w:name w:val="Текст сноски Знак"/>
    <w:basedOn w:val="a0"/>
    <w:link w:val="a6"/>
    <w:uiPriority w:val="99"/>
    <w:semiHidden/>
    <w:rsid w:val="0082295B"/>
    <w:rPr>
      <w:sz w:val="20"/>
      <w:szCs w:val="20"/>
      <w:lang w:val="ru-RU"/>
    </w:rPr>
  </w:style>
  <w:style w:type="character" w:styleId="a8">
    <w:name w:val="footnote reference"/>
    <w:basedOn w:val="a0"/>
    <w:uiPriority w:val="99"/>
    <w:semiHidden/>
    <w:unhideWhenUsed/>
    <w:rsid w:val="0082295B"/>
    <w:rPr>
      <w:vertAlign w:val="superscript"/>
    </w:rPr>
  </w:style>
  <w:style w:type="paragraph" w:styleId="a9">
    <w:name w:val="header"/>
    <w:basedOn w:val="a"/>
    <w:link w:val="aa"/>
    <w:uiPriority w:val="99"/>
    <w:unhideWhenUsed/>
    <w:rsid w:val="0082295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82295B"/>
    <w:rPr>
      <w:rFonts w:ascii="Calibri" w:eastAsia="Calibri" w:hAnsi="Calibri" w:cs="Times New Roman"/>
      <w:lang w:val="en-US"/>
    </w:rPr>
  </w:style>
  <w:style w:type="paragraph" w:styleId="ab">
    <w:name w:val="footer"/>
    <w:basedOn w:val="a"/>
    <w:link w:val="ac"/>
    <w:uiPriority w:val="99"/>
    <w:unhideWhenUsed/>
    <w:rsid w:val="0082295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82295B"/>
    <w:rPr>
      <w:rFonts w:ascii="Calibri" w:eastAsia="Calibri" w:hAnsi="Calibri" w:cs="Times New Roman"/>
      <w:lang w:val="en-US"/>
    </w:rPr>
  </w:style>
  <w:style w:type="character" w:customStyle="1" w:styleId="ad">
    <w:name w:val="Основной текст_"/>
    <w:basedOn w:val="a0"/>
    <w:link w:val="3"/>
    <w:rsid w:val="0082295B"/>
    <w:rPr>
      <w:rFonts w:ascii="Calibri" w:eastAsia="Calibri" w:hAnsi="Calibri" w:cs="Calibri"/>
      <w:sz w:val="14"/>
      <w:szCs w:val="14"/>
      <w:shd w:val="clear" w:color="auto" w:fill="FFFFFF"/>
    </w:rPr>
  </w:style>
  <w:style w:type="paragraph" w:customStyle="1" w:styleId="3">
    <w:name w:val="Основной текст3"/>
    <w:basedOn w:val="a"/>
    <w:link w:val="ad"/>
    <w:rsid w:val="0082295B"/>
    <w:pPr>
      <w:widowControl w:val="0"/>
      <w:shd w:val="clear" w:color="auto" w:fill="FFFFFF"/>
      <w:spacing w:after="0" w:line="0" w:lineRule="atLeast"/>
      <w:jc w:val="both"/>
    </w:pPr>
    <w:rPr>
      <w:rFonts w:cs="Calibri"/>
      <w:sz w:val="14"/>
      <w:szCs w:val="14"/>
      <w:lang w:val="ro-RO"/>
    </w:rPr>
  </w:style>
  <w:style w:type="paragraph" w:styleId="ae">
    <w:name w:val="Balloon Text"/>
    <w:basedOn w:val="a"/>
    <w:link w:val="af"/>
    <w:uiPriority w:val="99"/>
    <w:semiHidden/>
    <w:unhideWhenUsed/>
    <w:rsid w:val="00AB7DC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">
    <w:name w:val="Текст выноски Знак"/>
    <w:basedOn w:val="a0"/>
    <w:link w:val="ae"/>
    <w:uiPriority w:val="99"/>
    <w:semiHidden/>
    <w:rsid w:val="00AB7DCD"/>
    <w:rPr>
      <w:rFonts w:ascii="Segoe UI" w:eastAsia="Calibri" w:hAnsi="Segoe UI" w:cs="Segoe UI"/>
      <w:sz w:val="18"/>
      <w:szCs w:val="18"/>
      <w:lang w:val="en-US"/>
    </w:rPr>
  </w:style>
  <w:style w:type="paragraph" w:customStyle="1" w:styleId="Default">
    <w:name w:val="Default"/>
    <w:rsid w:val="009A045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f0">
    <w:name w:val="Normal (Web)"/>
    <w:basedOn w:val="a"/>
    <w:uiPriority w:val="99"/>
    <w:unhideWhenUsed/>
    <w:rsid w:val="00556E6B"/>
    <w:pPr>
      <w:spacing w:after="0" w:line="240" w:lineRule="auto"/>
      <w:ind w:firstLine="567"/>
      <w:jc w:val="both"/>
    </w:pPr>
    <w:rPr>
      <w:rFonts w:ascii="Times New Roman" w:eastAsiaTheme="minorEastAsia" w:hAnsi="Times New Roman"/>
      <w:sz w:val="24"/>
      <w:szCs w:val="24"/>
      <w:lang w:val="ro-RO" w:eastAsia="ro-RO"/>
    </w:rPr>
  </w:style>
  <w:style w:type="character" w:styleId="af1">
    <w:name w:val="Strong"/>
    <w:basedOn w:val="a0"/>
    <w:uiPriority w:val="22"/>
    <w:qFormat/>
    <w:rsid w:val="00092E07"/>
    <w:rPr>
      <w:b/>
      <w:bCs/>
    </w:rPr>
  </w:style>
  <w:style w:type="table" w:styleId="af2">
    <w:name w:val="Table Grid"/>
    <w:basedOn w:val="a1"/>
    <w:uiPriority w:val="39"/>
    <w:rsid w:val="00783C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n">
    <w:name w:val="cn"/>
    <w:basedOn w:val="a"/>
    <w:rsid w:val="009D46FD"/>
    <w:pPr>
      <w:spacing w:after="0" w:line="240" w:lineRule="auto"/>
      <w:jc w:val="center"/>
    </w:pPr>
    <w:rPr>
      <w:rFonts w:ascii="Times New Roman" w:eastAsia="Times New Roman" w:hAnsi="Times New Roman"/>
      <w:sz w:val="24"/>
      <w:szCs w:val="24"/>
    </w:rPr>
  </w:style>
  <w:style w:type="paragraph" w:customStyle="1" w:styleId="cb">
    <w:name w:val="cb"/>
    <w:basedOn w:val="a"/>
    <w:rsid w:val="009D46FD"/>
    <w:pPr>
      <w:spacing w:after="0" w:line="240" w:lineRule="auto"/>
      <w:jc w:val="center"/>
    </w:pPr>
    <w:rPr>
      <w:rFonts w:ascii="Times New Roman" w:eastAsia="Times New Roman" w:hAnsi="Times New Roman"/>
      <w:b/>
      <w:bCs/>
      <w:sz w:val="24"/>
      <w:szCs w:val="24"/>
    </w:rPr>
  </w:style>
  <w:style w:type="paragraph" w:customStyle="1" w:styleId="rg">
    <w:name w:val="rg"/>
    <w:basedOn w:val="a"/>
    <w:rsid w:val="009D46FD"/>
    <w:pPr>
      <w:spacing w:after="0" w:line="240" w:lineRule="auto"/>
      <w:jc w:val="right"/>
    </w:pPr>
    <w:rPr>
      <w:rFonts w:ascii="Times New Roman" w:eastAsia="Times New Roman" w:hAnsi="Times New Roman"/>
      <w:sz w:val="24"/>
      <w:szCs w:val="24"/>
    </w:rPr>
  </w:style>
  <w:style w:type="paragraph" w:customStyle="1" w:styleId="lf">
    <w:name w:val="lf"/>
    <w:basedOn w:val="a"/>
    <w:rsid w:val="009D46FD"/>
    <w:pPr>
      <w:spacing w:after="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tt">
    <w:name w:val="tt"/>
    <w:basedOn w:val="a"/>
    <w:rsid w:val="009D46FD"/>
    <w:pPr>
      <w:spacing w:after="0" w:line="240" w:lineRule="auto"/>
      <w:jc w:val="center"/>
    </w:pPr>
    <w:rPr>
      <w:rFonts w:ascii="Times New Roman" w:eastAsia="Times New Roman" w:hAnsi="Times New Roman"/>
      <w:b/>
      <w:bCs/>
      <w:sz w:val="24"/>
      <w:szCs w:val="24"/>
    </w:rPr>
  </w:style>
  <w:style w:type="paragraph" w:customStyle="1" w:styleId="js">
    <w:name w:val="js"/>
    <w:basedOn w:val="a"/>
    <w:rsid w:val="009D46FD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</w:rPr>
  </w:style>
  <w:style w:type="paragraph" w:customStyle="1" w:styleId="cp">
    <w:name w:val="cp"/>
    <w:basedOn w:val="a"/>
    <w:rsid w:val="009D46FD"/>
    <w:pPr>
      <w:spacing w:after="0" w:line="240" w:lineRule="auto"/>
      <w:jc w:val="center"/>
    </w:pPr>
    <w:rPr>
      <w:rFonts w:ascii="Times New Roman" w:eastAsia="Times New Roman" w:hAnsi="Times New Roman"/>
      <w:b/>
      <w:bCs/>
      <w:sz w:val="24"/>
      <w:szCs w:val="24"/>
    </w:rPr>
  </w:style>
  <w:style w:type="character" w:customStyle="1" w:styleId="af3">
    <w:name w:val="Текст примечания Знак"/>
    <w:basedOn w:val="a0"/>
    <w:link w:val="af4"/>
    <w:uiPriority w:val="99"/>
    <w:semiHidden/>
    <w:rsid w:val="009D46FD"/>
    <w:rPr>
      <w:sz w:val="20"/>
      <w:szCs w:val="20"/>
      <w:lang w:val="en-US"/>
    </w:rPr>
  </w:style>
  <w:style w:type="paragraph" w:styleId="af4">
    <w:name w:val="annotation text"/>
    <w:basedOn w:val="a"/>
    <w:link w:val="af3"/>
    <w:uiPriority w:val="99"/>
    <w:semiHidden/>
    <w:unhideWhenUsed/>
    <w:rsid w:val="009D46FD"/>
    <w:pPr>
      <w:spacing w:after="0"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af5">
    <w:name w:val="Тема примечания Знак"/>
    <w:basedOn w:val="af3"/>
    <w:link w:val="af6"/>
    <w:uiPriority w:val="99"/>
    <w:semiHidden/>
    <w:rsid w:val="009D46FD"/>
    <w:rPr>
      <w:b/>
      <w:bCs/>
      <w:sz w:val="20"/>
      <w:szCs w:val="20"/>
      <w:lang w:val="en-US"/>
    </w:rPr>
  </w:style>
  <w:style w:type="paragraph" w:styleId="af6">
    <w:name w:val="annotation subject"/>
    <w:basedOn w:val="af4"/>
    <w:next w:val="af4"/>
    <w:link w:val="af5"/>
    <w:uiPriority w:val="99"/>
    <w:semiHidden/>
    <w:unhideWhenUsed/>
    <w:rsid w:val="009D46FD"/>
    <w:rPr>
      <w:b/>
      <w:bCs/>
    </w:rPr>
  </w:style>
  <w:style w:type="paragraph" w:styleId="af7">
    <w:name w:val="Revision"/>
    <w:hidden/>
    <w:uiPriority w:val="99"/>
    <w:semiHidden/>
    <w:rsid w:val="00C70EE3"/>
    <w:pPr>
      <w:spacing w:after="0" w:line="240" w:lineRule="auto"/>
    </w:pPr>
    <w:rPr>
      <w:rFonts w:ascii="Calibri" w:eastAsia="Calibri" w:hAnsi="Calibri" w:cs="Times New Roman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1573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880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AppData\Local\Temp\Rar$DIa6928.37353\model%20ordin.dotx" TargetMode="Externa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0B3FF0C-C83E-4FF0-A03C-8498F2F15E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model ordin</Template>
  <TotalTime>85</TotalTime>
  <Pages>1</Pages>
  <Words>99</Words>
  <Characters>569</Characters>
  <Application>Microsoft Office Word</Application>
  <DocSecurity>0</DocSecurity>
  <Lines>4</Lines>
  <Paragraphs>1</Paragraphs>
  <ScaleCrop>false</ScaleCrop>
  <HeadingPairs>
    <vt:vector size="4" baseType="variant">
      <vt:variant>
        <vt:lpstr>Titlu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Elena Moiseenco</cp:lastModifiedBy>
  <cp:revision>6</cp:revision>
  <cp:lastPrinted>2023-10-27T05:53:00Z</cp:lastPrinted>
  <dcterms:created xsi:type="dcterms:W3CDTF">2023-10-26T11:46:00Z</dcterms:created>
  <dcterms:modified xsi:type="dcterms:W3CDTF">2023-11-14T12:16:00Z</dcterms:modified>
</cp:coreProperties>
</file>