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82450" w14:textId="12A8F88D" w:rsidR="009D46FD" w:rsidRPr="003A3C2F" w:rsidRDefault="009D46FD" w:rsidP="004579E2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Anexa nr.</w:t>
      </w:r>
      <w:r w:rsidR="00FA2518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5</w:t>
      </w:r>
    </w:p>
    <w:p w14:paraId="004C8F6C" w14:textId="5E77B15F" w:rsidR="00200612" w:rsidRPr="003A3C2F" w:rsidRDefault="00040911" w:rsidP="00852377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 xml:space="preserve">la Regulamentul </w:t>
      </w:r>
      <w:r w:rsidR="00852377" w:rsidRPr="003A3C2F">
        <w:rPr>
          <w:rFonts w:ascii="Times New Roman" w:hAnsi="Times New Roman"/>
          <w:lang w:val="ro-RO"/>
        </w:rPr>
        <w:t>cu privire la licența de emisie</w:t>
      </w:r>
    </w:p>
    <w:p w14:paraId="2F45F073" w14:textId="77777777" w:rsidR="00D369E6" w:rsidRPr="003A3C2F" w:rsidRDefault="00D369E6" w:rsidP="009D46FD">
      <w:pPr>
        <w:ind w:firstLine="360"/>
        <w:jc w:val="right"/>
        <w:rPr>
          <w:rFonts w:ascii="Times New Roman" w:hAnsi="Times New Roman"/>
          <w:lang w:val="ro-RO"/>
        </w:rPr>
      </w:pPr>
    </w:p>
    <w:p w14:paraId="29262805" w14:textId="77777777" w:rsidR="009D46FD" w:rsidRPr="003A3C2F" w:rsidRDefault="009D46FD" w:rsidP="009D46FD">
      <w:pPr>
        <w:ind w:firstLine="360"/>
        <w:jc w:val="center"/>
        <w:rPr>
          <w:rFonts w:ascii="Times New Roman" w:eastAsia="Times New Roman" w:hAnsi="Times New Roman"/>
          <w:b/>
          <w:bCs/>
          <w:lang w:val="ro-RO"/>
        </w:rPr>
      </w:pPr>
      <w:r w:rsidRPr="003A3C2F">
        <w:rPr>
          <w:rFonts w:ascii="Times New Roman" w:eastAsia="Times New Roman" w:hAnsi="Times New Roman"/>
          <w:b/>
          <w:bCs/>
          <w:lang w:val="ro-RO"/>
        </w:rPr>
        <w:t>DECLARAȚIE</w:t>
      </w:r>
    </w:p>
    <w:p w14:paraId="37DA2328" w14:textId="77777777" w:rsidR="009D46FD" w:rsidRPr="003A3C2F" w:rsidRDefault="009D46FD" w:rsidP="009D46FD">
      <w:pPr>
        <w:ind w:firstLine="360"/>
        <w:jc w:val="center"/>
        <w:rPr>
          <w:rFonts w:ascii="Times New Roman" w:hAnsi="Times New Roman"/>
          <w:b/>
          <w:lang w:val="ro-RO"/>
        </w:rPr>
      </w:pPr>
      <w:r w:rsidRPr="003A3C2F">
        <w:rPr>
          <w:rFonts w:ascii="Times New Roman" w:hAnsi="Times New Roman"/>
          <w:b/>
          <w:lang w:val="ro-RO"/>
        </w:rPr>
        <w:t>privind participarea, directă sau indirectă, ori neparticiparea cu capital în fondurile statutare ale furnizorilor de servicii media și/sau ale distribuitorilor de servicii media</w:t>
      </w:r>
    </w:p>
    <w:p w14:paraId="4683791E" w14:textId="77777777" w:rsidR="00D369E6" w:rsidRPr="003A3C2F" w:rsidRDefault="00D369E6" w:rsidP="009D46FD">
      <w:pPr>
        <w:ind w:firstLine="360"/>
        <w:jc w:val="center"/>
        <w:rPr>
          <w:rFonts w:ascii="Times New Roman" w:eastAsia="Times New Roman" w:hAnsi="Times New Roman"/>
          <w:b/>
          <w:lang w:val="ro-RO"/>
        </w:rPr>
      </w:pPr>
    </w:p>
    <w:p w14:paraId="3CCA4798" w14:textId="77777777" w:rsidR="009D46FD" w:rsidRPr="003A3C2F" w:rsidRDefault="009D46FD" w:rsidP="00D369E6">
      <w:pPr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Prin prezenta, ____________________________________, în calitate de fondator a</w:t>
      </w:r>
      <w:r w:rsidR="00F641ED" w:rsidRPr="003A3C2F">
        <w:rPr>
          <w:rFonts w:ascii="Times New Roman" w:eastAsia="Times New Roman" w:hAnsi="Times New Roman"/>
          <w:lang w:val="ro-RO"/>
        </w:rPr>
        <w:t>l</w:t>
      </w:r>
      <w:r w:rsidRPr="003A3C2F">
        <w:rPr>
          <w:rFonts w:ascii="Times New Roman" w:eastAsia="Times New Roman" w:hAnsi="Times New Roman"/>
          <w:lang w:val="ro-RO"/>
        </w:rPr>
        <w:t xml:space="preserve"> persoanei juridice </w:t>
      </w:r>
      <w:r w:rsidRPr="003A3C2F">
        <w:rPr>
          <w:rFonts w:ascii="Times New Roman" w:hAnsi="Times New Roman"/>
          <w:lang w:val="ro-RO"/>
        </w:rPr>
        <w:t>_______________________________________</w:t>
      </w:r>
      <w:r w:rsidRPr="003A3C2F">
        <w:rPr>
          <w:rFonts w:ascii="Times New Roman" w:eastAsia="Times New Roman" w:hAnsi="Times New Roman"/>
          <w:lang w:val="ro-RO"/>
        </w:rPr>
        <w:t xml:space="preserve">, </w:t>
      </w:r>
      <w:r w:rsidRPr="003A3C2F">
        <w:rPr>
          <w:rFonts w:ascii="Times New Roman" w:eastAsia="MS Mincho" w:hAnsi="Times New Roman"/>
          <w:lang w:val="ro-RO" w:eastAsia="ja-JP"/>
        </w:rPr>
        <w:t xml:space="preserve">declar </w:t>
      </w:r>
      <w:r w:rsidRPr="003A3C2F">
        <w:rPr>
          <w:rFonts w:ascii="Times New Roman" w:eastAsia="Times New Roman" w:hAnsi="Times New Roman"/>
          <w:lang w:val="ro-RO"/>
        </w:rPr>
        <w:t>că particip/nu particip direct sau indirect în fondurile statutare ale altor persoane juridice din domeniul serviciilor media audiovizuale aflate în jurisdicția Republicii Moldova.</w:t>
      </w:r>
    </w:p>
    <w:p w14:paraId="372967F0" w14:textId="77777777" w:rsidR="009D46FD" w:rsidRPr="003A3C2F" w:rsidRDefault="009D46FD" w:rsidP="00D369E6">
      <w:pPr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Prin prezenta, ________________________________, în calitate de fondator a</w:t>
      </w:r>
      <w:r w:rsidR="00F641ED" w:rsidRPr="003A3C2F">
        <w:rPr>
          <w:rFonts w:ascii="Times New Roman" w:eastAsia="Times New Roman" w:hAnsi="Times New Roman"/>
          <w:lang w:val="ro-RO"/>
        </w:rPr>
        <w:t>l</w:t>
      </w:r>
      <w:r w:rsidRPr="003A3C2F">
        <w:rPr>
          <w:rFonts w:ascii="Times New Roman" w:eastAsia="Times New Roman" w:hAnsi="Times New Roman"/>
          <w:lang w:val="ro-RO"/>
        </w:rPr>
        <w:t xml:space="preserve"> persoanei juridice </w:t>
      </w:r>
      <w:r w:rsidRPr="003A3C2F">
        <w:rPr>
          <w:rFonts w:ascii="Times New Roman" w:hAnsi="Times New Roman"/>
          <w:lang w:val="ro-RO"/>
        </w:rPr>
        <w:t>___________________________________</w:t>
      </w:r>
      <w:r w:rsidRPr="003A3C2F">
        <w:rPr>
          <w:rFonts w:ascii="Times New Roman" w:eastAsia="Times New Roman" w:hAnsi="Times New Roman"/>
          <w:lang w:val="ro-RO"/>
        </w:rPr>
        <w:t xml:space="preserve">, </w:t>
      </w:r>
      <w:r w:rsidRPr="003A3C2F">
        <w:rPr>
          <w:rFonts w:ascii="Times New Roman" w:eastAsia="MS Mincho" w:hAnsi="Times New Roman"/>
          <w:lang w:val="ro-RO" w:eastAsia="ja-JP"/>
        </w:rPr>
        <w:t xml:space="preserve">declar </w:t>
      </w:r>
      <w:r w:rsidRPr="003A3C2F">
        <w:rPr>
          <w:rFonts w:ascii="Times New Roman" w:eastAsia="Times New Roman" w:hAnsi="Times New Roman"/>
          <w:lang w:val="ro-RO"/>
        </w:rPr>
        <w:t>că soțul/soția</w:t>
      </w:r>
      <w:r w:rsidR="00F641ED" w:rsidRPr="003A3C2F">
        <w:rPr>
          <w:rFonts w:ascii="Times New Roman" w:eastAsia="Times New Roman" w:hAnsi="Times New Roman"/>
          <w:lang w:val="ro-RO"/>
        </w:rPr>
        <w:t>,</w:t>
      </w:r>
      <w:r w:rsidRPr="003A3C2F">
        <w:rPr>
          <w:rFonts w:ascii="Times New Roman" w:eastAsia="Times New Roman" w:hAnsi="Times New Roman"/>
          <w:lang w:val="ro-RO"/>
        </w:rPr>
        <w:t xml:space="preserve"> ________________________________, participă/nu participă direct sau indirect în fondurile statutare ale altor persoane juridice din domeniul serviciilor media audiovizuale aflate în jurisdicția Republicii Moldova.</w:t>
      </w:r>
    </w:p>
    <w:p w14:paraId="4A85343C" w14:textId="77777777" w:rsidR="009D46FD" w:rsidRPr="003A3C2F" w:rsidRDefault="009D46FD" w:rsidP="00D369E6">
      <w:pPr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Cunoscând dispozițiile art.</w:t>
      </w:r>
      <w:r w:rsidR="00F81156" w:rsidRPr="003A3C2F">
        <w:rPr>
          <w:rFonts w:ascii="Times New Roman" w:eastAsia="Times New Roman" w:hAnsi="Times New Roman"/>
          <w:lang w:val="ro-RO"/>
        </w:rPr>
        <w:t xml:space="preserve"> </w:t>
      </w:r>
      <w:r w:rsidRPr="003A3C2F">
        <w:rPr>
          <w:rFonts w:ascii="Times New Roman" w:eastAsia="Times New Roman" w:hAnsi="Times New Roman"/>
          <w:lang w:val="ro-RO"/>
        </w:rPr>
        <w:t>352¹ din Codul penal al Republicii Moldova cu privire la falsul în declarații, declar pe proprie răspundere următoarele:</w:t>
      </w:r>
    </w:p>
    <w:p w14:paraId="7331B7A9" w14:textId="77777777" w:rsidR="009D46FD" w:rsidRPr="003A3C2F" w:rsidRDefault="00F81156" w:rsidP="00D369E6">
      <w:pPr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–</w:t>
      </w:r>
      <w:r w:rsidR="009D46FD" w:rsidRPr="003A3C2F">
        <w:rPr>
          <w:rFonts w:ascii="Times New Roman" w:eastAsia="Times New Roman" w:hAnsi="Times New Roman"/>
          <w:lang w:val="ro-RO"/>
        </w:rPr>
        <w:t xml:space="preserve"> dețin capital social al persoanei juridice </w:t>
      </w:r>
      <w:r w:rsidR="009D46FD" w:rsidRPr="003A3C2F">
        <w:rPr>
          <w:rFonts w:ascii="Times New Roman" w:hAnsi="Times New Roman"/>
          <w:lang w:val="ro-RO"/>
        </w:rPr>
        <w:t>__________________ cotă parte ___%, în calitate de fondator</w:t>
      </w:r>
      <w:r w:rsidR="009D46FD" w:rsidRPr="003A3C2F">
        <w:rPr>
          <w:rFonts w:ascii="Times New Roman" w:hAnsi="Times New Roman"/>
          <w:iCs/>
          <w:lang w:val="ro-RO"/>
        </w:rPr>
        <w:t>*</w:t>
      </w:r>
      <w:r w:rsidR="009D46FD" w:rsidRPr="003A3C2F">
        <w:rPr>
          <w:rFonts w:ascii="Times New Roman" w:hAnsi="Times New Roman"/>
          <w:lang w:val="ro-RO"/>
        </w:rPr>
        <w:t>.</w:t>
      </w:r>
    </w:p>
    <w:p w14:paraId="555FD4BD" w14:textId="40F1619F" w:rsidR="009D46FD" w:rsidRPr="003A3C2F" w:rsidRDefault="009D46FD" w:rsidP="00F81156">
      <w:pPr>
        <w:jc w:val="both"/>
        <w:rPr>
          <w:rFonts w:ascii="Times New Roman" w:hAnsi="Times New Roman"/>
          <w:iCs/>
          <w:lang w:val="ro-RO"/>
        </w:rPr>
      </w:pPr>
      <w:r w:rsidRPr="003A3C2F">
        <w:rPr>
          <w:rFonts w:ascii="Times New Roman" w:hAnsi="Times New Roman"/>
          <w:iCs/>
          <w:lang w:val="ro-RO"/>
        </w:rPr>
        <w:t xml:space="preserve">* Se completează informația cu privire la toate </w:t>
      </w:r>
      <w:r w:rsidRPr="003A3C2F">
        <w:rPr>
          <w:rFonts w:ascii="Times New Roman" w:eastAsia="Times New Roman" w:hAnsi="Times New Roman"/>
          <w:lang w:val="ro-RO"/>
        </w:rPr>
        <w:t>persoane</w:t>
      </w:r>
      <w:r w:rsidR="00B27D0A">
        <w:rPr>
          <w:rFonts w:ascii="Times New Roman" w:eastAsia="Times New Roman" w:hAnsi="Times New Roman"/>
          <w:lang w:val="ro-RO"/>
        </w:rPr>
        <w:t>le</w:t>
      </w:r>
      <w:r w:rsidRPr="003A3C2F">
        <w:rPr>
          <w:rFonts w:ascii="Times New Roman" w:eastAsia="Times New Roman" w:hAnsi="Times New Roman"/>
          <w:lang w:val="ro-RO"/>
        </w:rPr>
        <w:t xml:space="preserve"> juridice din domeniul serviciilor media audiovizualele aflate în jurisdicția Republicii Moldova, în care declarantul/soțul</w:t>
      </w:r>
      <w:r w:rsidR="00F81156" w:rsidRPr="003A3C2F">
        <w:rPr>
          <w:rFonts w:ascii="Times New Roman" w:eastAsia="Times New Roman" w:hAnsi="Times New Roman"/>
          <w:lang w:val="ro-RO"/>
        </w:rPr>
        <w:t xml:space="preserve"> </w:t>
      </w:r>
      <w:r w:rsidRPr="003A3C2F">
        <w:rPr>
          <w:rFonts w:ascii="Times New Roman" w:eastAsia="Times New Roman" w:hAnsi="Times New Roman"/>
          <w:lang w:val="ro-RO"/>
        </w:rPr>
        <w:t>(soția) deține cote de participare în capitalul social</w:t>
      </w:r>
      <w:r w:rsidRPr="003A3C2F">
        <w:rPr>
          <w:rFonts w:ascii="Times New Roman" w:hAnsi="Times New Roman"/>
          <w:iCs/>
          <w:lang w:val="ro-RO"/>
        </w:rPr>
        <w:t>.</w:t>
      </w:r>
    </w:p>
    <w:p w14:paraId="58714AB9" w14:textId="77777777" w:rsidR="00D369E6" w:rsidRPr="003A3C2F" w:rsidRDefault="00D369E6" w:rsidP="00F81156">
      <w:pPr>
        <w:jc w:val="both"/>
        <w:rPr>
          <w:rFonts w:ascii="Times New Roman" w:hAnsi="Times New Roman"/>
          <w:iCs/>
          <w:lang w:val="ro-RO"/>
        </w:rPr>
      </w:pPr>
    </w:p>
    <w:p w14:paraId="0D4C82E9" w14:textId="77777777" w:rsidR="009D46FD" w:rsidRPr="003A3C2F" w:rsidRDefault="009D46FD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„_____” _____________ 202_</w:t>
      </w:r>
    </w:p>
    <w:p w14:paraId="4B46E71B" w14:textId="77777777" w:rsidR="009D46FD" w:rsidRPr="003A3C2F" w:rsidRDefault="009D46FD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7A1CD511" w14:textId="77777777" w:rsidR="009D46FD" w:rsidRPr="003A3C2F" w:rsidRDefault="009D46FD" w:rsidP="00D369E6">
      <w:pPr>
        <w:spacing w:after="0"/>
        <w:ind w:firstLine="360"/>
        <w:jc w:val="both"/>
        <w:rPr>
          <w:rFonts w:ascii="Times New Roman" w:eastAsia="Times New Roman" w:hAnsi="Times New Roman"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>_____________________</w:t>
      </w:r>
      <w:r w:rsidRPr="003A3C2F">
        <w:rPr>
          <w:rFonts w:ascii="Times New Roman" w:eastAsia="Times New Roman" w:hAnsi="Times New Roman"/>
          <w:lang w:val="ro-RO"/>
        </w:rPr>
        <w:tab/>
        <w:t xml:space="preserve">                      </w:t>
      </w:r>
      <w:r w:rsidRPr="003A3C2F">
        <w:rPr>
          <w:rFonts w:ascii="Times New Roman" w:eastAsia="Times New Roman" w:hAnsi="Times New Roman"/>
          <w:lang w:val="ro-RO"/>
        </w:rPr>
        <w:tab/>
      </w:r>
      <w:r w:rsidRPr="003A3C2F">
        <w:rPr>
          <w:rFonts w:ascii="Times New Roman" w:eastAsia="Times New Roman" w:hAnsi="Times New Roman"/>
          <w:lang w:val="ro-RO"/>
        </w:rPr>
        <w:tab/>
      </w:r>
      <w:r w:rsidRPr="003A3C2F">
        <w:rPr>
          <w:rFonts w:ascii="Times New Roman" w:eastAsia="Times New Roman" w:hAnsi="Times New Roman"/>
          <w:lang w:val="ro-RO"/>
        </w:rPr>
        <w:tab/>
        <w:t>________________________</w:t>
      </w:r>
    </w:p>
    <w:p w14:paraId="3F26DA59" w14:textId="77777777" w:rsidR="009D46FD" w:rsidRPr="003A3C2F" w:rsidRDefault="009D46FD" w:rsidP="009D46FD">
      <w:pPr>
        <w:ind w:firstLine="360"/>
        <w:jc w:val="both"/>
        <w:rPr>
          <w:rFonts w:ascii="Times New Roman" w:eastAsia="Times New Roman" w:hAnsi="Times New Roman"/>
          <w:i/>
          <w:lang w:val="ro-RO"/>
        </w:rPr>
      </w:pPr>
      <w:r w:rsidRPr="003A3C2F">
        <w:rPr>
          <w:rFonts w:ascii="Times New Roman" w:eastAsia="Times New Roman" w:hAnsi="Times New Roman"/>
          <w:lang w:val="ro-RO"/>
        </w:rPr>
        <w:t xml:space="preserve">    </w:t>
      </w:r>
      <w:r w:rsidRPr="003A3C2F">
        <w:rPr>
          <w:rFonts w:ascii="Times New Roman" w:eastAsia="Times New Roman" w:hAnsi="Times New Roman"/>
          <w:i/>
          <w:lang w:val="ro-RO"/>
        </w:rPr>
        <w:t xml:space="preserve">(numele, prenumele)                                  </w:t>
      </w:r>
      <w:r w:rsidRPr="003A3C2F">
        <w:rPr>
          <w:rFonts w:ascii="Times New Roman" w:eastAsia="Times New Roman" w:hAnsi="Times New Roman"/>
          <w:i/>
          <w:lang w:val="ro-RO"/>
        </w:rPr>
        <w:tab/>
        <w:t xml:space="preserve">      </w:t>
      </w:r>
      <w:r w:rsidR="00D369E6" w:rsidRPr="003A3C2F">
        <w:rPr>
          <w:rFonts w:ascii="Times New Roman" w:eastAsia="Times New Roman" w:hAnsi="Times New Roman"/>
          <w:i/>
          <w:lang w:val="ro-RO"/>
        </w:rPr>
        <w:t xml:space="preserve">                 </w:t>
      </w:r>
      <w:r w:rsidRPr="003A3C2F">
        <w:rPr>
          <w:rFonts w:ascii="Times New Roman" w:eastAsia="Times New Roman" w:hAnsi="Times New Roman"/>
          <w:i/>
          <w:lang w:val="ro-RO"/>
        </w:rPr>
        <w:t xml:space="preserve"> (semnătura)</w:t>
      </w:r>
    </w:p>
    <w:p w14:paraId="509354D5" w14:textId="77777777" w:rsidR="009D46FD" w:rsidRPr="003A3C2F" w:rsidRDefault="009D46FD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3F2A5AAD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56E57CE2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3CF4C25E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14D168F1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40B3A265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4669C30D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626C92B3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7A44DA14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3E6F378A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139CB132" w14:textId="77777777" w:rsidR="00852377" w:rsidRPr="003A3C2F" w:rsidRDefault="00852377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4BB26FCA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p w14:paraId="17777D3D" w14:textId="77777777" w:rsidR="00D369E6" w:rsidRPr="003A3C2F" w:rsidRDefault="00D369E6" w:rsidP="009D46FD">
      <w:pPr>
        <w:ind w:firstLine="360"/>
        <w:jc w:val="both"/>
        <w:rPr>
          <w:rFonts w:ascii="Times New Roman" w:eastAsia="Times New Roman" w:hAnsi="Times New Roman"/>
          <w:lang w:val="ro-RO"/>
        </w:rPr>
      </w:pPr>
    </w:p>
    <w:sectPr w:rsidR="00D369E6" w:rsidRPr="003A3C2F" w:rsidSect="006A62C3">
      <w:footerReference w:type="default" r:id="rId8"/>
      <w:pgSz w:w="11906" w:h="16838"/>
      <w:pgMar w:top="851" w:right="567" w:bottom="851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E9D6" w14:textId="77777777" w:rsidR="00580E68" w:rsidRDefault="00580E68" w:rsidP="0082295B">
      <w:pPr>
        <w:spacing w:after="0" w:line="240" w:lineRule="auto"/>
      </w:pPr>
      <w:r>
        <w:separator/>
      </w:r>
    </w:p>
  </w:endnote>
  <w:endnote w:type="continuationSeparator" w:id="0">
    <w:p w14:paraId="61AA72C0" w14:textId="77777777" w:rsidR="00580E68" w:rsidRDefault="00580E68" w:rsidP="0082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45156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65540625" w14:textId="77777777" w:rsidR="00D34D70" w:rsidRPr="00747DA9" w:rsidRDefault="00D34D70">
        <w:pPr>
          <w:pStyle w:val="ab"/>
          <w:jc w:val="right"/>
          <w:rPr>
            <w:rFonts w:ascii="Times New Roman" w:hAnsi="Times New Roman"/>
          </w:rPr>
        </w:pPr>
        <w:r w:rsidRPr="00747DA9">
          <w:rPr>
            <w:rFonts w:ascii="Times New Roman" w:hAnsi="Times New Roman"/>
          </w:rPr>
          <w:fldChar w:fldCharType="begin"/>
        </w:r>
        <w:r w:rsidRPr="00747DA9">
          <w:rPr>
            <w:rFonts w:ascii="Times New Roman" w:hAnsi="Times New Roman"/>
          </w:rPr>
          <w:instrText xml:space="preserve"> PAGE   \* MERGEFORMAT </w:instrText>
        </w:r>
        <w:r w:rsidRPr="00747DA9">
          <w:rPr>
            <w:rFonts w:ascii="Times New Roman" w:hAnsi="Times New Roman"/>
          </w:rPr>
          <w:fldChar w:fldCharType="separate"/>
        </w:r>
        <w:r w:rsidR="001576DE">
          <w:rPr>
            <w:rFonts w:ascii="Times New Roman" w:hAnsi="Times New Roman"/>
            <w:noProof/>
          </w:rPr>
          <w:t>23</w:t>
        </w:r>
        <w:r w:rsidRPr="00747DA9">
          <w:rPr>
            <w:rFonts w:ascii="Times New Roman" w:hAnsi="Times New Roman"/>
          </w:rPr>
          <w:fldChar w:fldCharType="end"/>
        </w:r>
      </w:p>
    </w:sdtContent>
  </w:sdt>
  <w:p w14:paraId="637CB512" w14:textId="77777777" w:rsidR="00D34D70" w:rsidRPr="00B1045E" w:rsidRDefault="00D34D70" w:rsidP="00F31C11">
    <w:pPr>
      <w:jc w:val="right"/>
      <w:rPr>
        <w:rFonts w:ascii="Times New Roman" w:hAnsi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4B902" w14:textId="77777777" w:rsidR="00580E68" w:rsidRDefault="00580E68" w:rsidP="0082295B">
      <w:pPr>
        <w:spacing w:after="0" w:line="240" w:lineRule="auto"/>
      </w:pPr>
      <w:r>
        <w:separator/>
      </w:r>
    </w:p>
  </w:footnote>
  <w:footnote w:type="continuationSeparator" w:id="0">
    <w:p w14:paraId="724D1F06" w14:textId="77777777" w:rsidR="00580E68" w:rsidRDefault="00580E68" w:rsidP="00822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A1948"/>
    <w:multiLevelType w:val="hybridMultilevel"/>
    <w:tmpl w:val="3346558C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EA20674"/>
    <w:multiLevelType w:val="hybridMultilevel"/>
    <w:tmpl w:val="9E50E8BA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FA3007B"/>
    <w:multiLevelType w:val="hybridMultilevel"/>
    <w:tmpl w:val="9C42106A"/>
    <w:lvl w:ilvl="0" w:tplc="134EEE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55A3C"/>
    <w:multiLevelType w:val="hybridMultilevel"/>
    <w:tmpl w:val="119E18E4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87D323A"/>
    <w:multiLevelType w:val="hybridMultilevel"/>
    <w:tmpl w:val="24F657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2154D2"/>
    <w:multiLevelType w:val="hybridMultilevel"/>
    <w:tmpl w:val="7144CAEA"/>
    <w:lvl w:ilvl="0" w:tplc="1C6A8B4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strike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CED3964"/>
    <w:multiLevelType w:val="hybridMultilevel"/>
    <w:tmpl w:val="8D66E556"/>
    <w:lvl w:ilvl="0" w:tplc="F0B0550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34F0ECF"/>
    <w:multiLevelType w:val="hybridMultilevel"/>
    <w:tmpl w:val="8B7EF47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90341E9"/>
    <w:multiLevelType w:val="hybridMultilevel"/>
    <w:tmpl w:val="A04874BE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B9D156A"/>
    <w:multiLevelType w:val="hybridMultilevel"/>
    <w:tmpl w:val="4E08F2B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A344F90"/>
    <w:multiLevelType w:val="hybridMultilevel"/>
    <w:tmpl w:val="CA06FF6C"/>
    <w:lvl w:ilvl="0" w:tplc="5756FB6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9C627E"/>
    <w:multiLevelType w:val="hybridMultilevel"/>
    <w:tmpl w:val="A2AC19DE"/>
    <w:lvl w:ilvl="0" w:tplc="04180011">
      <w:start w:val="1"/>
      <w:numFmt w:val="decimal"/>
      <w:lvlText w:val="%1)"/>
      <w:lvlJc w:val="left"/>
      <w:pPr>
        <w:ind w:left="1004" w:hanging="360"/>
      </w:p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923396D"/>
    <w:multiLevelType w:val="hybridMultilevel"/>
    <w:tmpl w:val="FFC499CA"/>
    <w:lvl w:ilvl="0" w:tplc="397C9BA2"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B2ED4"/>
    <w:multiLevelType w:val="hybridMultilevel"/>
    <w:tmpl w:val="D47C345C"/>
    <w:lvl w:ilvl="0" w:tplc="FAEA9A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21C5C"/>
    <w:multiLevelType w:val="hybridMultilevel"/>
    <w:tmpl w:val="75DE2E12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EDC406D"/>
    <w:multiLevelType w:val="hybridMultilevel"/>
    <w:tmpl w:val="AF54BFC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763A61C6"/>
    <w:multiLevelType w:val="hybridMultilevel"/>
    <w:tmpl w:val="F89891BC"/>
    <w:lvl w:ilvl="0" w:tplc="6088BF74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2007" w:hanging="360"/>
      </w:pPr>
    </w:lvl>
    <w:lvl w:ilvl="2" w:tplc="0418001B" w:tentative="1">
      <w:start w:val="1"/>
      <w:numFmt w:val="lowerRoman"/>
      <w:lvlText w:val="%3."/>
      <w:lvlJc w:val="right"/>
      <w:pPr>
        <w:ind w:left="2727" w:hanging="180"/>
      </w:pPr>
    </w:lvl>
    <w:lvl w:ilvl="3" w:tplc="0418000F" w:tentative="1">
      <w:start w:val="1"/>
      <w:numFmt w:val="decimal"/>
      <w:lvlText w:val="%4."/>
      <w:lvlJc w:val="left"/>
      <w:pPr>
        <w:ind w:left="3447" w:hanging="360"/>
      </w:pPr>
    </w:lvl>
    <w:lvl w:ilvl="4" w:tplc="04180019" w:tentative="1">
      <w:start w:val="1"/>
      <w:numFmt w:val="lowerLetter"/>
      <w:lvlText w:val="%5."/>
      <w:lvlJc w:val="left"/>
      <w:pPr>
        <w:ind w:left="4167" w:hanging="360"/>
      </w:pPr>
    </w:lvl>
    <w:lvl w:ilvl="5" w:tplc="0418001B" w:tentative="1">
      <w:start w:val="1"/>
      <w:numFmt w:val="lowerRoman"/>
      <w:lvlText w:val="%6."/>
      <w:lvlJc w:val="right"/>
      <w:pPr>
        <w:ind w:left="4887" w:hanging="180"/>
      </w:pPr>
    </w:lvl>
    <w:lvl w:ilvl="6" w:tplc="0418000F" w:tentative="1">
      <w:start w:val="1"/>
      <w:numFmt w:val="decimal"/>
      <w:lvlText w:val="%7."/>
      <w:lvlJc w:val="left"/>
      <w:pPr>
        <w:ind w:left="5607" w:hanging="360"/>
      </w:pPr>
    </w:lvl>
    <w:lvl w:ilvl="7" w:tplc="04180019" w:tentative="1">
      <w:start w:val="1"/>
      <w:numFmt w:val="lowerLetter"/>
      <w:lvlText w:val="%8."/>
      <w:lvlJc w:val="left"/>
      <w:pPr>
        <w:ind w:left="6327" w:hanging="360"/>
      </w:pPr>
    </w:lvl>
    <w:lvl w:ilvl="8" w:tplc="041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7B1E6F99"/>
    <w:multiLevelType w:val="hybridMultilevel"/>
    <w:tmpl w:val="36DCE8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F4A0202"/>
    <w:multiLevelType w:val="hybridMultilevel"/>
    <w:tmpl w:val="6A7811E2"/>
    <w:lvl w:ilvl="0" w:tplc="08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3257070">
    <w:abstractNumId w:val="16"/>
  </w:num>
  <w:num w:numId="2" w16cid:durableId="2036730776">
    <w:abstractNumId w:val="18"/>
  </w:num>
  <w:num w:numId="3" w16cid:durableId="184708093">
    <w:abstractNumId w:val="2"/>
  </w:num>
  <w:num w:numId="4" w16cid:durableId="949321097">
    <w:abstractNumId w:val="12"/>
  </w:num>
  <w:num w:numId="5" w16cid:durableId="2096053449">
    <w:abstractNumId w:val="9"/>
  </w:num>
  <w:num w:numId="6" w16cid:durableId="2005738145">
    <w:abstractNumId w:val="1"/>
  </w:num>
  <w:num w:numId="7" w16cid:durableId="1785420545">
    <w:abstractNumId w:val="8"/>
  </w:num>
  <w:num w:numId="8" w16cid:durableId="1522360008">
    <w:abstractNumId w:val="15"/>
  </w:num>
  <w:num w:numId="9" w16cid:durableId="1710838981">
    <w:abstractNumId w:val="3"/>
  </w:num>
  <w:num w:numId="10" w16cid:durableId="2106683071">
    <w:abstractNumId w:val="17"/>
  </w:num>
  <w:num w:numId="11" w16cid:durableId="19935434">
    <w:abstractNumId w:val="0"/>
  </w:num>
  <w:num w:numId="12" w16cid:durableId="560210179">
    <w:abstractNumId w:val="14"/>
  </w:num>
  <w:num w:numId="13" w16cid:durableId="648436455">
    <w:abstractNumId w:val="6"/>
  </w:num>
  <w:num w:numId="14" w16cid:durableId="1627855795">
    <w:abstractNumId w:val="5"/>
  </w:num>
  <w:num w:numId="15" w16cid:durableId="994261743">
    <w:abstractNumId w:val="11"/>
  </w:num>
  <w:num w:numId="16" w16cid:durableId="731347664">
    <w:abstractNumId w:val="10"/>
  </w:num>
  <w:num w:numId="17" w16cid:durableId="939409980">
    <w:abstractNumId w:val="4"/>
  </w:num>
  <w:num w:numId="18" w16cid:durableId="1143503832">
    <w:abstractNumId w:val="7"/>
  </w:num>
  <w:num w:numId="19" w16cid:durableId="316576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CF"/>
    <w:rsid w:val="00000E80"/>
    <w:rsid w:val="00001499"/>
    <w:rsid w:val="000016B9"/>
    <w:rsid w:val="000025A9"/>
    <w:rsid w:val="000032B9"/>
    <w:rsid w:val="0000721F"/>
    <w:rsid w:val="00012E90"/>
    <w:rsid w:val="00015DC6"/>
    <w:rsid w:val="000161A7"/>
    <w:rsid w:val="00023130"/>
    <w:rsid w:val="000256EF"/>
    <w:rsid w:val="000312AE"/>
    <w:rsid w:val="00031396"/>
    <w:rsid w:val="0003256C"/>
    <w:rsid w:val="000401B4"/>
    <w:rsid w:val="00040911"/>
    <w:rsid w:val="0004210B"/>
    <w:rsid w:val="00043802"/>
    <w:rsid w:val="000473F6"/>
    <w:rsid w:val="00052D32"/>
    <w:rsid w:val="00056495"/>
    <w:rsid w:val="0006179E"/>
    <w:rsid w:val="0006334B"/>
    <w:rsid w:val="00064BB2"/>
    <w:rsid w:val="000653FB"/>
    <w:rsid w:val="0006565D"/>
    <w:rsid w:val="0006603E"/>
    <w:rsid w:val="0007103B"/>
    <w:rsid w:val="00072F47"/>
    <w:rsid w:val="00073C83"/>
    <w:rsid w:val="000740B6"/>
    <w:rsid w:val="00077626"/>
    <w:rsid w:val="0008091B"/>
    <w:rsid w:val="000812C8"/>
    <w:rsid w:val="000817B6"/>
    <w:rsid w:val="00086A33"/>
    <w:rsid w:val="000871A3"/>
    <w:rsid w:val="00090059"/>
    <w:rsid w:val="0009097A"/>
    <w:rsid w:val="00092E07"/>
    <w:rsid w:val="00093C75"/>
    <w:rsid w:val="00096117"/>
    <w:rsid w:val="000A16B4"/>
    <w:rsid w:val="000A44A3"/>
    <w:rsid w:val="000B285E"/>
    <w:rsid w:val="000B412C"/>
    <w:rsid w:val="000B6116"/>
    <w:rsid w:val="000C139D"/>
    <w:rsid w:val="000C1B1D"/>
    <w:rsid w:val="000C3D77"/>
    <w:rsid w:val="000D304F"/>
    <w:rsid w:val="000D35A6"/>
    <w:rsid w:val="000D59A5"/>
    <w:rsid w:val="000E3F1A"/>
    <w:rsid w:val="000E46F5"/>
    <w:rsid w:val="000E487D"/>
    <w:rsid w:val="000F5905"/>
    <w:rsid w:val="00100B25"/>
    <w:rsid w:val="00100D6C"/>
    <w:rsid w:val="001026D7"/>
    <w:rsid w:val="00103C35"/>
    <w:rsid w:val="0010433B"/>
    <w:rsid w:val="00106869"/>
    <w:rsid w:val="00107087"/>
    <w:rsid w:val="0011017B"/>
    <w:rsid w:val="00111CF7"/>
    <w:rsid w:val="00111FF8"/>
    <w:rsid w:val="00115679"/>
    <w:rsid w:val="001240A0"/>
    <w:rsid w:val="00126BAB"/>
    <w:rsid w:val="00131166"/>
    <w:rsid w:val="00132AC1"/>
    <w:rsid w:val="00140388"/>
    <w:rsid w:val="00141B4C"/>
    <w:rsid w:val="00141F40"/>
    <w:rsid w:val="00143853"/>
    <w:rsid w:val="001504D3"/>
    <w:rsid w:val="00154F88"/>
    <w:rsid w:val="001576DE"/>
    <w:rsid w:val="00166E6E"/>
    <w:rsid w:val="0017621A"/>
    <w:rsid w:val="001825E1"/>
    <w:rsid w:val="001877B1"/>
    <w:rsid w:val="00193FBA"/>
    <w:rsid w:val="0019527C"/>
    <w:rsid w:val="001A31CC"/>
    <w:rsid w:val="001B0BF0"/>
    <w:rsid w:val="001B2182"/>
    <w:rsid w:val="001B6DD4"/>
    <w:rsid w:val="001B77B8"/>
    <w:rsid w:val="001C4AD8"/>
    <w:rsid w:val="001C5970"/>
    <w:rsid w:val="001D5F78"/>
    <w:rsid w:val="001D7D47"/>
    <w:rsid w:val="001E0497"/>
    <w:rsid w:val="001E04F8"/>
    <w:rsid w:val="001E2788"/>
    <w:rsid w:val="001F0301"/>
    <w:rsid w:val="001F1D75"/>
    <w:rsid w:val="001F2395"/>
    <w:rsid w:val="001F4ECC"/>
    <w:rsid w:val="001F5FB0"/>
    <w:rsid w:val="00200612"/>
    <w:rsid w:val="002020B1"/>
    <w:rsid w:val="002032AA"/>
    <w:rsid w:val="002072FF"/>
    <w:rsid w:val="002074BF"/>
    <w:rsid w:val="002248E1"/>
    <w:rsid w:val="002310E2"/>
    <w:rsid w:val="002423A3"/>
    <w:rsid w:val="0024495D"/>
    <w:rsid w:val="00244CF4"/>
    <w:rsid w:val="00245BE4"/>
    <w:rsid w:val="002469C9"/>
    <w:rsid w:val="00262EA6"/>
    <w:rsid w:val="00264D8A"/>
    <w:rsid w:val="00267987"/>
    <w:rsid w:val="00271A97"/>
    <w:rsid w:val="00277E53"/>
    <w:rsid w:val="00281A9F"/>
    <w:rsid w:val="00282521"/>
    <w:rsid w:val="0028330D"/>
    <w:rsid w:val="00283743"/>
    <w:rsid w:val="002968C9"/>
    <w:rsid w:val="002A30ED"/>
    <w:rsid w:val="002A527A"/>
    <w:rsid w:val="002B12DB"/>
    <w:rsid w:val="002B3914"/>
    <w:rsid w:val="002B4252"/>
    <w:rsid w:val="002C517C"/>
    <w:rsid w:val="002D3740"/>
    <w:rsid w:val="002D5CCA"/>
    <w:rsid w:val="002E320F"/>
    <w:rsid w:val="002E4CBE"/>
    <w:rsid w:val="002E6AA8"/>
    <w:rsid w:val="002E6FAA"/>
    <w:rsid w:val="002F1AC9"/>
    <w:rsid w:val="002F6AD0"/>
    <w:rsid w:val="0030213A"/>
    <w:rsid w:val="00305510"/>
    <w:rsid w:val="0032064B"/>
    <w:rsid w:val="003209AF"/>
    <w:rsid w:val="00322474"/>
    <w:rsid w:val="00323F9D"/>
    <w:rsid w:val="0033043E"/>
    <w:rsid w:val="0033132F"/>
    <w:rsid w:val="003315BA"/>
    <w:rsid w:val="00332532"/>
    <w:rsid w:val="0033397B"/>
    <w:rsid w:val="00335C91"/>
    <w:rsid w:val="003404C9"/>
    <w:rsid w:val="003414CB"/>
    <w:rsid w:val="003417CF"/>
    <w:rsid w:val="00342733"/>
    <w:rsid w:val="003468D9"/>
    <w:rsid w:val="00350799"/>
    <w:rsid w:val="00353724"/>
    <w:rsid w:val="00357A05"/>
    <w:rsid w:val="00360227"/>
    <w:rsid w:val="003649D8"/>
    <w:rsid w:val="00364E59"/>
    <w:rsid w:val="00367EB5"/>
    <w:rsid w:val="003723F0"/>
    <w:rsid w:val="003746A8"/>
    <w:rsid w:val="00377B0A"/>
    <w:rsid w:val="00382C2B"/>
    <w:rsid w:val="00382F74"/>
    <w:rsid w:val="00384122"/>
    <w:rsid w:val="00384404"/>
    <w:rsid w:val="00386C6A"/>
    <w:rsid w:val="0039478C"/>
    <w:rsid w:val="0039710B"/>
    <w:rsid w:val="003A067E"/>
    <w:rsid w:val="003A0A27"/>
    <w:rsid w:val="003A2E1A"/>
    <w:rsid w:val="003A3C2F"/>
    <w:rsid w:val="003B5DC8"/>
    <w:rsid w:val="003B7AA2"/>
    <w:rsid w:val="003C1087"/>
    <w:rsid w:val="003C7D21"/>
    <w:rsid w:val="003D4AF6"/>
    <w:rsid w:val="003E09A4"/>
    <w:rsid w:val="003E307F"/>
    <w:rsid w:val="003E601A"/>
    <w:rsid w:val="003E74E5"/>
    <w:rsid w:val="003F36CC"/>
    <w:rsid w:val="0040201D"/>
    <w:rsid w:val="0040355F"/>
    <w:rsid w:val="004121EB"/>
    <w:rsid w:val="004179BB"/>
    <w:rsid w:val="0042411D"/>
    <w:rsid w:val="00434FF4"/>
    <w:rsid w:val="00441A8B"/>
    <w:rsid w:val="00444788"/>
    <w:rsid w:val="0044558B"/>
    <w:rsid w:val="00447667"/>
    <w:rsid w:val="00447833"/>
    <w:rsid w:val="004546D9"/>
    <w:rsid w:val="00455941"/>
    <w:rsid w:val="00455A4E"/>
    <w:rsid w:val="004579E2"/>
    <w:rsid w:val="004646FE"/>
    <w:rsid w:val="00464DEA"/>
    <w:rsid w:val="004662F2"/>
    <w:rsid w:val="0047040E"/>
    <w:rsid w:val="004725C1"/>
    <w:rsid w:val="00472A03"/>
    <w:rsid w:val="00473C29"/>
    <w:rsid w:val="00474EA5"/>
    <w:rsid w:val="00475828"/>
    <w:rsid w:val="004806C7"/>
    <w:rsid w:val="00485F51"/>
    <w:rsid w:val="00492B96"/>
    <w:rsid w:val="00493259"/>
    <w:rsid w:val="00495B8E"/>
    <w:rsid w:val="004971FF"/>
    <w:rsid w:val="004A0193"/>
    <w:rsid w:val="004A2206"/>
    <w:rsid w:val="004A3447"/>
    <w:rsid w:val="004A56A3"/>
    <w:rsid w:val="004A5985"/>
    <w:rsid w:val="004B3F35"/>
    <w:rsid w:val="004B51E7"/>
    <w:rsid w:val="004B7739"/>
    <w:rsid w:val="004B7815"/>
    <w:rsid w:val="004C50EE"/>
    <w:rsid w:val="004D2702"/>
    <w:rsid w:val="004D7EA3"/>
    <w:rsid w:val="004E36A6"/>
    <w:rsid w:val="004E39EE"/>
    <w:rsid w:val="004E4372"/>
    <w:rsid w:val="004E6CAF"/>
    <w:rsid w:val="004F4195"/>
    <w:rsid w:val="004F5D4F"/>
    <w:rsid w:val="00507F7C"/>
    <w:rsid w:val="00520B6D"/>
    <w:rsid w:val="00521707"/>
    <w:rsid w:val="005221AA"/>
    <w:rsid w:val="00525896"/>
    <w:rsid w:val="005264AF"/>
    <w:rsid w:val="00526EE4"/>
    <w:rsid w:val="00541E52"/>
    <w:rsid w:val="00544263"/>
    <w:rsid w:val="0054530E"/>
    <w:rsid w:val="0055020F"/>
    <w:rsid w:val="00550828"/>
    <w:rsid w:val="00550C83"/>
    <w:rsid w:val="005566FA"/>
    <w:rsid w:val="00556E6B"/>
    <w:rsid w:val="00557A09"/>
    <w:rsid w:val="00563262"/>
    <w:rsid w:val="005639A1"/>
    <w:rsid w:val="00564EF9"/>
    <w:rsid w:val="0057259A"/>
    <w:rsid w:val="005806CE"/>
    <w:rsid w:val="00580939"/>
    <w:rsid w:val="00580E68"/>
    <w:rsid w:val="00581134"/>
    <w:rsid w:val="00587039"/>
    <w:rsid w:val="0059236B"/>
    <w:rsid w:val="00592CE9"/>
    <w:rsid w:val="00595661"/>
    <w:rsid w:val="005A2162"/>
    <w:rsid w:val="005B78FB"/>
    <w:rsid w:val="005B7D2F"/>
    <w:rsid w:val="005C3124"/>
    <w:rsid w:val="005C725B"/>
    <w:rsid w:val="005D518D"/>
    <w:rsid w:val="005D5F6B"/>
    <w:rsid w:val="005D69D9"/>
    <w:rsid w:val="005D7EE2"/>
    <w:rsid w:val="005E0EE7"/>
    <w:rsid w:val="005E3790"/>
    <w:rsid w:val="005E7343"/>
    <w:rsid w:val="005F1AD4"/>
    <w:rsid w:val="005F7042"/>
    <w:rsid w:val="005F7E1F"/>
    <w:rsid w:val="00602034"/>
    <w:rsid w:val="00602DA5"/>
    <w:rsid w:val="006045E5"/>
    <w:rsid w:val="00606CCE"/>
    <w:rsid w:val="006079CA"/>
    <w:rsid w:val="00607ECB"/>
    <w:rsid w:val="00613FF1"/>
    <w:rsid w:val="00615D3C"/>
    <w:rsid w:val="00615E11"/>
    <w:rsid w:val="006206C6"/>
    <w:rsid w:val="00624289"/>
    <w:rsid w:val="0062644D"/>
    <w:rsid w:val="0063174B"/>
    <w:rsid w:val="00634994"/>
    <w:rsid w:val="006406DA"/>
    <w:rsid w:val="006536E3"/>
    <w:rsid w:val="00653B6F"/>
    <w:rsid w:val="00655968"/>
    <w:rsid w:val="00657B7A"/>
    <w:rsid w:val="00662E6D"/>
    <w:rsid w:val="00665785"/>
    <w:rsid w:val="00670761"/>
    <w:rsid w:val="00674FC0"/>
    <w:rsid w:val="00676844"/>
    <w:rsid w:val="00680DD4"/>
    <w:rsid w:val="006879A9"/>
    <w:rsid w:val="00687EBB"/>
    <w:rsid w:val="00695996"/>
    <w:rsid w:val="00696101"/>
    <w:rsid w:val="00697CE3"/>
    <w:rsid w:val="006A0E84"/>
    <w:rsid w:val="006A62C3"/>
    <w:rsid w:val="006A6C61"/>
    <w:rsid w:val="006B0026"/>
    <w:rsid w:val="006B3201"/>
    <w:rsid w:val="006C3820"/>
    <w:rsid w:val="006C4BA3"/>
    <w:rsid w:val="006C7DD7"/>
    <w:rsid w:val="006D4DDE"/>
    <w:rsid w:val="006E1AD2"/>
    <w:rsid w:val="006F120F"/>
    <w:rsid w:val="006F2B2C"/>
    <w:rsid w:val="006F4798"/>
    <w:rsid w:val="006F6654"/>
    <w:rsid w:val="006F6FAE"/>
    <w:rsid w:val="006F74B7"/>
    <w:rsid w:val="006F7B57"/>
    <w:rsid w:val="00701280"/>
    <w:rsid w:val="00701A19"/>
    <w:rsid w:val="007144DB"/>
    <w:rsid w:val="0071502B"/>
    <w:rsid w:val="00717A5E"/>
    <w:rsid w:val="00720D18"/>
    <w:rsid w:val="00720DDA"/>
    <w:rsid w:val="007225A5"/>
    <w:rsid w:val="00727767"/>
    <w:rsid w:val="00727E6E"/>
    <w:rsid w:val="00732886"/>
    <w:rsid w:val="007350CE"/>
    <w:rsid w:val="0073611C"/>
    <w:rsid w:val="00743FD5"/>
    <w:rsid w:val="007456C6"/>
    <w:rsid w:val="00747DA9"/>
    <w:rsid w:val="007517E0"/>
    <w:rsid w:val="00755A91"/>
    <w:rsid w:val="00756DA5"/>
    <w:rsid w:val="00761DE7"/>
    <w:rsid w:val="00763269"/>
    <w:rsid w:val="0076477B"/>
    <w:rsid w:val="007665B3"/>
    <w:rsid w:val="00777968"/>
    <w:rsid w:val="00777A8C"/>
    <w:rsid w:val="00783C92"/>
    <w:rsid w:val="00787DEA"/>
    <w:rsid w:val="007901A0"/>
    <w:rsid w:val="007A4F91"/>
    <w:rsid w:val="007B0EB1"/>
    <w:rsid w:val="007B1B41"/>
    <w:rsid w:val="007B3E41"/>
    <w:rsid w:val="007B47EF"/>
    <w:rsid w:val="007B4C3D"/>
    <w:rsid w:val="007C229B"/>
    <w:rsid w:val="007C3AC8"/>
    <w:rsid w:val="007C7B90"/>
    <w:rsid w:val="007D360D"/>
    <w:rsid w:val="007D5692"/>
    <w:rsid w:val="007D5E3D"/>
    <w:rsid w:val="007D681E"/>
    <w:rsid w:val="007D7EFB"/>
    <w:rsid w:val="007E4591"/>
    <w:rsid w:val="007E653A"/>
    <w:rsid w:val="007F169C"/>
    <w:rsid w:val="007F3B93"/>
    <w:rsid w:val="007F41F6"/>
    <w:rsid w:val="007F6017"/>
    <w:rsid w:val="007F79BD"/>
    <w:rsid w:val="00806416"/>
    <w:rsid w:val="00806EBB"/>
    <w:rsid w:val="00807286"/>
    <w:rsid w:val="00807EA0"/>
    <w:rsid w:val="008113FE"/>
    <w:rsid w:val="0081144C"/>
    <w:rsid w:val="00811FA2"/>
    <w:rsid w:val="008133F0"/>
    <w:rsid w:val="00813C7F"/>
    <w:rsid w:val="0081430E"/>
    <w:rsid w:val="0081479B"/>
    <w:rsid w:val="00817E3D"/>
    <w:rsid w:val="00821E36"/>
    <w:rsid w:val="0082295B"/>
    <w:rsid w:val="0082354A"/>
    <w:rsid w:val="008237BD"/>
    <w:rsid w:val="00826EF6"/>
    <w:rsid w:val="00830B7C"/>
    <w:rsid w:val="008418D4"/>
    <w:rsid w:val="00844844"/>
    <w:rsid w:val="00852377"/>
    <w:rsid w:val="00854347"/>
    <w:rsid w:val="00854C49"/>
    <w:rsid w:val="008565AC"/>
    <w:rsid w:val="00856B61"/>
    <w:rsid w:val="00863E81"/>
    <w:rsid w:val="00865030"/>
    <w:rsid w:val="008677C4"/>
    <w:rsid w:val="00873342"/>
    <w:rsid w:val="00873D71"/>
    <w:rsid w:val="008740FC"/>
    <w:rsid w:val="0087719D"/>
    <w:rsid w:val="0088390C"/>
    <w:rsid w:val="008842E3"/>
    <w:rsid w:val="00886DFD"/>
    <w:rsid w:val="00892DD7"/>
    <w:rsid w:val="00894AA2"/>
    <w:rsid w:val="008A7D38"/>
    <w:rsid w:val="008B0516"/>
    <w:rsid w:val="008B642B"/>
    <w:rsid w:val="008B6446"/>
    <w:rsid w:val="008B723A"/>
    <w:rsid w:val="008C0F53"/>
    <w:rsid w:val="008D01B9"/>
    <w:rsid w:val="008D2B68"/>
    <w:rsid w:val="008D3686"/>
    <w:rsid w:val="008D461C"/>
    <w:rsid w:val="008D4945"/>
    <w:rsid w:val="008D75B7"/>
    <w:rsid w:val="008D79D9"/>
    <w:rsid w:val="008E2754"/>
    <w:rsid w:val="008E3D39"/>
    <w:rsid w:val="008E4802"/>
    <w:rsid w:val="008E509C"/>
    <w:rsid w:val="00901264"/>
    <w:rsid w:val="00901697"/>
    <w:rsid w:val="009041D5"/>
    <w:rsid w:val="009047ED"/>
    <w:rsid w:val="00907115"/>
    <w:rsid w:val="0090740A"/>
    <w:rsid w:val="00914A3A"/>
    <w:rsid w:val="00920810"/>
    <w:rsid w:val="00924AF7"/>
    <w:rsid w:val="0093004A"/>
    <w:rsid w:val="009316AA"/>
    <w:rsid w:val="00931709"/>
    <w:rsid w:val="0093435C"/>
    <w:rsid w:val="00934D9E"/>
    <w:rsid w:val="00936611"/>
    <w:rsid w:val="00947C81"/>
    <w:rsid w:val="00950752"/>
    <w:rsid w:val="00952A58"/>
    <w:rsid w:val="00954399"/>
    <w:rsid w:val="00956034"/>
    <w:rsid w:val="00957253"/>
    <w:rsid w:val="00960515"/>
    <w:rsid w:val="00961B2E"/>
    <w:rsid w:val="009666D4"/>
    <w:rsid w:val="009668FE"/>
    <w:rsid w:val="00970C65"/>
    <w:rsid w:val="00974637"/>
    <w:rsid w:val="0097552A"/>
    <w:rsid w:val="00976EB5"/>
    <w:rsid w:val="00980E16"/>
    <w:rsid w:val="009871E0"/>
    <w:rsid w:val="009877EC"/>
    <w:rsid w:val="009909E5"/>
    <w:rsid w:val="009918D0"/>
    <w:rsid w:val="00994564"/>
    <w:rsid w:val="00996EE0"/>
    <w:rsid w:val="009A0451"/>
    <w:rsid w:val="009A766F"/>
    <w:rsid w:val="009B0BA0"/>
    <w:rsid w:val="009B246B"/>
    <w:rsid w:val="009C1620"/>
    <w:rsid w:val="009C485C"/>
    <w:rsid w:val="009D46FD"/>
    <w:rsid w:val="009E24E9"/>
    <w:rsid w:val="009E4B6A"/>
    <w:rsid w:val="009E5958"/>
    <w:rsid w:val="009E64D3"/>
    <w:rsid w:val="009F1AEF"/>
    <w:rsid w:val="009F35F8"/>
    <w:rsid w:val="009F7256"/>
    <w:rsid w:val="009F7A02"/>
    <w:rsid w:val="00A00E90"/>
    <w:rsid w:val="00A10062"/>
    <w:rsid w:val="00A20086"/>
    <w:rsid w:val="00A24179"/>
    <w:rsid w:val="00A24C12"/>
    <w:rsid w:val="00A252FA"/>
    <w:rsid w:val="00A35C96"/>
    <w:rsid w:val="00A4532D"/>
    <w:rsid w:val="00A51128"/>
    <w:rsid w:val="00A537A1"/>
    <w:rsid w:val="00A55506"/>
    <w:rsid w:val="00A66E07"/>
    <w:rsid w:val="00A730CF"/>
    <w:rsid w:val="00A77899"/>
    <w:rsid w:val="00A84D28"/>
    <w:rsid w:val="00A868D6"/>
    <w:rsid w:val="00A87B57"/>
    <w:rsid w:val="00A97102"/>
    <w:rsid w:val="00AA2863"/>
    <w:rsid w:val="00AA2B93"/>
    <w:rsid w:val="00AA3CD2"/>
    <w:rsid w:val="00AA3D23"/>
    <w:rsid w:val="00AB0F85"/>
    <w:rsid w:val="00AB27BE"/>
    <w:rsid w:val="00AB48EA"/>
    <w:rsid w:val="00AB7DCD"/>
    <w:rsid w:val="00AC06E4"/>
    <w:rsid w:val="00AC4955"/>
    <w:rsid w:val="00AC6CA4"/>
    <w:rsid w:val="00AC72D2"/>
    <w:rsid w:val="00AC7304"/>
    <w:rsid w:val="00AD0453"/>
    <w:rsid w:val="00AD5F25"/>
    <w:rsid w:val="00AD5F29"/>
    <w:rsid w:val="00AE2C09"/>
    <w:rsid w:val="00AE55E8"/>
    <w:rsid w:val="00AE74BC"/>
    <w:rsid w:val="00AE7962"/>
    <w:rsid w:val="00AF4ACF"/>
    <w:rsid w:val="00B04684"/>
    <w:rsid w:val="00B1045E"/>
    <w:rsid w:val="00B11587"/>
    <w:rsid w:val="00B12C75"/>
    <w:rsid w:val="00B14ED5"/>
    <w:rsid w:val="00B1600C"/>
    <w:rsid w:val="00B22F1C"/>
    <w:rsid w:val="00B264EC"/>
    <w:rsid w:val="00B27D0A"/>
    <w:rsid w:val="00B36939"/>
    <w:rsid w:val="00B36E5F"/>
    <w:rsid w:val="00B41330"/>
    <w:rsid w:val="00B415B7"/>
    <w:rsid w:val="00B4488C"/>
    <w:rsid w:val="00B44CAC"/>
    <w:rsid w:val="00B5001C"/>
    <w:rsid w:val="00B525A7"/>
    <w:rsid w:val="00B5767C"/>
    <w:rsid w:val="00B57CB4"/>
    <w:rsid w:val="00B609BF"/>
    <w:rsid w:val="00B62744"/>
    <w:rsid w:val="00B6713A"/>
    <w:rsid w:val="00B73696"/>
    <w:rsid w:val="00B77115"/>
    <w:rsid w:val="00B83637"/>
    <w:rsid w:val="00B870B4"/>
    <w:rsid w:val="00B87340"/>
    <w:rsid w:val="00B91611"/>
    <w:rsid w:val="00B92522"/>
    <w:rsid w:val="00B9382B"/>
    <w:rsid w:val="00B9600C"/>
    <w:rsid w:val="00B9714E"/>
    <w:rsid w:val="00BA2A14"/>
    <w:rsid w:val="00BB064F"/>
    <w:rsid w:val="00BB2167"/>
    <w:rsid w:val="00BB4A1A"/>
    <w:rsid w:val="00BB530C"/>
    <w:rsid w:val="00BB74FB"/>
    <w:rsid w:val="00BC075B"/>
    <w:rsid w:val="00BC3096"/>
    <w:rsid w:val="00BC74AE"/>
    <w:rsid w:val="00BD49A3"/>
    <w:rsid w:val="00BE2827"/>
    <w:rsid w:val="00BE32B8"/>
    <w:rsid w:val="00BF54BC"/>
    <w:rsid w:val="00BF54C7"/>
    <w:rsid w:val="00C0054A"/>
    <w:rsid w:val="00C01B5F"/>
    <w:rsid w:val="00C02D40"/>
    <w:rsid w:val="00C03568"/>
    <w:rsid w:val="00C037EA"/>
    <w:rsid w:val="00C06FB4"/>
    <w:rsid w:val="00C07301"/>
    <w:rsid w:val="00C10777"/>
    <w:rsid w:val="00C10C75"/>
    <w:rsid w:val="00C1139F"/>
    <w:rsid w:val="00C11BE9"/>
    <w:rsid w:val="00C16E50"/>
    <w:rsid w:val="00C16F1F"/>
    <w:rsid w:val="00C1755D"/>
    <w:rsid w:val="00C219AE"/>
    <w:rsid w:val="00C36CF9"/>
    <w:rsid w:val="00C4460B"/>
    <w:rsid w:val="00C560BF"/>
    <w:rsid w:val="00C62F8A"/>
    <w:rsid w:val="00C67DFA"/>
    <w:rsid w:val="00C70A1E"/>
    <w:rsid w:val="00C70EE3"/>
    <w:rsid w:val="00C73E20"/>
    <w:rsid w:val="00C7569A"/>
    <w:rsid w:val="00C76611"/>
    <w:rsid w:val="00C822DF"/>
    <w:rsid w:val="00C95001"/>
    <w:rsid w:val="00C952C8"/>
    <w:rsid w:val="00C9727D"/>
    <w:rsid w:val="00CA2880"/>
    <w:rsid w:val="00CA28D7"/>
    <w:rsid w:val="00CA4060"/>
    <w:rsid w:val="00CA5469"/>
    <w:rsid w:val="00CA5B52"/>
    <w:rsid w:val="00CB6865"/>
    <w:rsid w:val="00CC50A7"/>
    <w:rsid w:val="00CC67D2"/>
    <w:rsid w:val="00CD7260"/>
    <w:rsid w:val="00CF47E3"/>
    <w:rsid w:val="00CF74E1"/>
    <w:rsid w:val="00D01B79"/>
    <w:rsid w:val="00D05B43"/>
    <w:rsid w:val="00D06152"/>
    <w:rsid w:val="00D2223D"/>
    <w:rsid w:val="00D223A2"/>
    <w:rsid w:val="00D24AE4"/>
    <w:rsid w:val="00D34D70"/>
    <w:rsid w:val="00D350B5"/>
    <w:rsid w:val="00D353C0"/>
    <w:rsid w:val="00D369E6"/>
    <w:rsid w:val="00D41C83"/>
    <w:rsid w:val="00D43CFA"/>
    <w:rsid w:val="00D44666"/>
    <w:rsid w:val="00D478A6"/>
    <w:rsid w:val="00D51FDF"/>
    <w:rsid w:val="00D558D3"/>
    <w:rsid w:val="00D61177"/>
    <w:rsid w:val="00D61EE6"/>
    <w:rsid w:val="00D62FA1"/>
    <w:rsid w:val="00D63261"/>
    <w:rsid w:val="00D648A9"/>
    <w:rsid w:val="00D66DEA"/>
    <w:rsid w:val="00D7318D"/>
    <w:rsid w:val="00D73526"/>
    <w:rsid w:val="00D749E1"/>
    <w:rsid w:val="00D838FD"/>
    <w:rsid w:val="00D84B6F"/>
    <w:rsid w:val="00D8561E"/>
    <w:rsid w:val="00D86CF8"/>
    <w:rsid w:val="00D961B3"/>
    <w:rsid w:val="00D97261"/>
    <w:rsid w:val="00DA384A"/>
    <w:rsid w:val="00DA3B0E"/>
    <w:rsid w:val="00DA6AB8"/>
    <w:rsid w:val="00DA76BF"/>
    <w:rsid w:val="00DB110E"/>
    <w:rsid w:val="00DC1614"/>
    <w:rsid w:val="00DC1916"/>
    <w:rsid w:val="00DC6796"/>
    <w:rsid w:val="00DD325A"/>
    <w:rsid w:val="00DD5FE8"/>
    <w:rsid w:val="00DD7ECE"/>
    <w:rsid w:val="00DF3549"/>
    <w:rsid w:val="00DF7222"/>
    <w:rsid w:val="00DF7F5C"/>
    <w:rsid w:val="00E0081E"/>
    <w:rsid w:val="00E06714"/>
    <w:rsid w:val="00E11DBE"/>
    <w:rsid w:val="00E13B70"/>
    <w:rsid w:val="00E14128"/>
    <w:rsid w:val="00E16590"/>
    <w:rsid w:val="00E213C8"/>
    <w:rsid w:val="00E238AC"/>
    <w:rsid w:val="00E2546F"/>
    <w:rsid w:val="00E323E4"/>
    <w:rsid w:val="00E33026"/>
    <w:rsid w:val="00E40BDA"/>
    <w:rsid w:val="00E43C7A"/>
    <w:rsid w:val="00E459D1"/>
    <w:rsid w:val="00E503B9"/>
    <w:rsid w:val="00E523FB"/>
    <w:rsid w:val="00E5458C"/>
    <w:rsid w:val="00E56187"/>
    <w:rsid w:val="00E6186B"/>
    <w:rsid w:val="00E6685F"/>
    <w:rsid w:val="00E7187D"/>
    <w:rsid w:val="00E768AE"/>
    <w:rsid w:val="00E7741B"/>
    <w:rsid w:val="00E86BCC"/>
    <w:rsid w:val="00E94FE5"/>
    <w:rsid w:val="00E96D3C"/>
    <w:rsid w:val="00EA36EA"/>
    <w:rsid w:val="00EA5108"/>
    <w:rsid w:val="00EA6013"/>
    <w:rsid w:val="00EA6ACC"/>
    <w:rsid w:val="00EB285D"/>
    <w:rsid w:val="00EC1AF1"/>
    <w:rsid w:val="00EC3EAD"/>
    <w:rsid w:val="00EC5033"/>
    <w:rsid w:val="00EC5729"/>
    <w:rsid w:val="00EC583C"/>
    <w:rsid w:val="00EC69E5"/>
    <w:rsid w:val="00ED1C0F"/>
    <w:rsid w:val="00ED3A66"/>
    <w:rsid w:val="00ED4DB0"/>
    <w:rsid w:val="00ED509B"/>
    <w:rsid w:val="00ED7DB8"/>
    <w:rsid w:val="00EE1910"/>
    <w:rsid w:val="00EE1E68"/>
    <w:rsid w:val="00EE1EE6"/>
    <w:rsid w:val="00EE75B2"/>
    <w:rsid w:val="00EF20EC"/>
    <w:rsid w:val="00F0026A"/>
    <w:rsid w:val="00F11353"/>
    <w:rsid w:val="00F165F7"/>
    <w:rsid w:val="00F22030"/>
    <w:rsid w:val="00F3059E"/>
    <w:rsid w:val="00F3081B"/>
    <w:rsid w:val="00F30A67"/>
    <w:rsid w:val="00F3103C"/>
    <w:rsid w:val="00F31C11"/>
    <w:rsid w:val="00F343CD"/>
    <w:rsid w:val="00F36FD3"/>
    <w:rsid w:val="00F42003"/>
    <w:rsid w:val="00F47828"/>
    <w:rsid w:val="00F5215D"/>
    <w:rsid w:val="00F641ED"/>
    <w:rsid w:val="00F64802"/>
    <w:rsid w:val="00F64B0A"/>
    <w:rsid w:val="00F716A4"/>
    <w:rsid w:val="00F73E3F"/>
    <w:rsid w:val="00F77722"/>
    <w:rsid w:val="00F80610"/>
    <w:rsid w:val="00F81156"/>
    <w:rsid w:val="00F83151"/>
    <w:rsid w:val="00FA2518"/>
    <w:rsid w:val="00FA33F6"/>
    <w:rsid w:val="00FB0901"/>
    <w:rsid w:val="00FB18D1"/>
    <w:rsid w:val="00FB2930"/>
    <w:rsid w:val="00FB312D"/>
    <w:rsid w:val="00FC02CD"/>
    <w:rsid w:val="00FC246C"/>
    <w:rsid w:val="00FD036F"/>
    <w:rsid w:val="00FD1B4F"/>
    <w:rsid w:val="00FD1BE9"/>
    <w:rsid w:val="00FD397F"/>
    <w:rsid w:val="00FD3CD9"/>
    <w:rsid w:val="00FE52E2"/>
    <w:rsid w:val="00FF1AE3"/>
    <w:rsid w:val="00FF3813"/>
    <w:rsid w:val="00FF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A5EFF8"/>
  <w15:docId w15:val="{73F8E082-E468-42E4-84F7-CD7595AC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95B"/>
    <w:rPr>
      <w:rFonts w:ascii="Calibri" w:eastAsia="Calibri" w:hAnsi="Calibri" w:cs="Times New Roman"/>
      <w:lang w:val="en-US"/>
    </w:rPr>
  </w:style>
  <w:style w:type="paragraph" w:styleId="4">
    <w:name w:val="heading 4"/>
    <w:basedOn w:val="a"/>
    <w:link w:val="40"/>
    <w:uiPriority w:val="9"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 w:eastAsia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a3">
    <w:name w:val="Hyperlink"/>
    <w:basedOn w:val="a0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a4">
    <w:name w:val="List Paragraph"/>
    <w:basedOn w:val="a"/>
    <w:link w:val="a5"/>
    <w:uiPriority w:val="34"/>
    <w:qFormat/>
    <w:rsid w:val="0082295B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9D46FD"/>
    <w:rPr>
      <w:rFonts w:ascii="Calibri" w:eastAsia="Calibri" w:hAnsi="Calibri" w:cs="Times New Roman"/>
      <w:lang w:val="en-US"/>
    </w:rPr>
  </w:style>
  <w:style w:type="paragraph" w:styleId="a6">
    <w:name w:val="footnote text"/>
    <w:basedOn w:val="a"/>
    <w:link w:val="a7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2295B"/>
    <w:rPr>
      <w:sz w:val="20"/>
      <w:szCs w:val="20"/>
      <w:lang w:val="ru-RU"/>
    </w:rPr>
  </w:style>
  <w:style w:type="character" w:styleId="a8">
    <w:name w:val="footnote reference"/>
    <w:basedOn w:val="a0"/>
    <w:uiPriority w:val="99"/>
    <w:semiHidden/>
    <w:unhideWhenUsed/>
    <w:rsid w:val="0082295B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2295B"/>
    <w:rPr>
      <w:rFonts w:ascii="Calibri" w:eastAsia="Calibri" w:hAnsi="Calibri" w:cs="Times New Roman"/>
      <w:lang w:val="en-US"/>
    </w:rPr>
  </w:style>
  <w:style w:type="paragraph" w:styleId="ab">
    <w:name w:val="footer"/>
    <w:basedOn w:val="a"/>
    <w:link w:val="ac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d">
    <w:name w:val="Основной текст_"/>
    <w:basedOn w:val="a0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a"/>
    <w:link w:val="ad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ae">
    <w:name w:val="Balloon Text"/>
    <w:basedOn w:val="a"/>
    <w:link w:val="af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0">
    <w:name w:val="Normal (Web)"/>
    <w:basedOn w:val="a"/>
    <w:uiPriority w:val="99"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 w:eastAsia="ro-RO"/>
    </w:rPr>
  </w:style>
  <w:style w:type="character" w:styleId="af1">
    <w:name w:val="Strong"/>
    <w:basedOn w:val="a0"/>
    <w:uiPriority w:val="22"/>
    <w:qFormat/>
    <w:rsid w:val="00092E07"/>
    <w:rPr>
      <w:b/>
      <w:bCs/>
    </w:rPr>
  </w:style>
  <w:style w:type="table" w:styleId="af2">
    <w:name w:val="Table Grid"/>
    <w:basedOn w:val="a1"/>
    <w:uiPriority w:val="39"/>
    <w:rsid w:val="00783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n">
    <w:name w:val="cn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b">
    <w:name w:val="cb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rg">
    <w:name w:val="rg"/>
    <w:basedOn w:val="a"/>
    <w:rsid w:val="009D46FD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lf">
    <w:name w:val="lf"/>
    <w:basedOn w:val="a"/>
    <w:rsid w:val="009D46FD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t">
    <w:name w:val="tt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js">
    <w:name w:val="js"/>
    <w:basedOn w:val="a"/>
    <w:rsid w:val="009D46F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cp">
    <w:name w:val="cp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3">
    <w:name w:val="Текст примечания Знак"/>
    <w:basedOn w:val="a0"/>
    <w:link w:val="af4"/>
    <w:uiPriority w:val="99"/>
    <w:semiHidden/>
    <w:rsid w:val="009D46FD"/>
    <w:rPr>
      <w:sz w:val="20"/>
      <w:szCs w:val="20"/>
      <w:lang w:val="en-US"/>
    </w:rPr>
  </w:style>
  <w:style w:type="paragraph" w:styleId="af4">
    <w:name w:val="annotation text"/>
    <w:basedOn w:val="a"/>
    <w:link w:val="af3"/>
    <w:uiPriority w:val="99"/>
    <w:semiHidden/>
    <w:unhideWhenUsed/>
    <w:rsid w:val="009D46FD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5">
    <w:name w:val="Тема примечания Знак"/>
    <w:basedOn w:val="af3"/>
    <w:link w:val="af6"/>
    <w:uiPriority w:val="99"/>
    <w:semiHidden/>
    <w:rsid w:val="009D46FD"/>
    <w:rPr>
      <w:b/>
      <w:bCs/>
      <w:sz w:val="20"/>
      <w:szCs w:val="20"/>
      <w:lang w:val="en-US"/>
    </w:rPr>
  </w:style>
  <w:style w:type="paragraph" w:styleId="af6">
    <w:name w:val="annotation subject"/>
    <w:basedOn w:val="af4"/>
    <w:next w:val="af4"/>
    <w:link w:val="af5"/>
    <w:uiPriority w:val="99"/>
    <w:semiHidden/>
    <w:unhideWhenUsed/>
    <w:rsid w:val="009D46FD"/>
    <w:rPr>
      <w:b/>
      <w:bCs/>
    </w:rPr>
  </w:style>
  <w:style w:type="paragraph" w:styleId="af7">
    <w:name w:val="Revision"/>
    <w:hidden/>
    <w:uiPriority w:val="99"/>
    <w:semiHidden/>
    <w:rsid w:val="00C70EE3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7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6928.37353\model%20ordin.dotx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3FF0C-C83E-4FF0-A03C-8498F2F15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 ordin</Template>
  <TotalTime>85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 Moiseenco</cp:lastModifiedBy>
  <cp:revision>6</cp:revision>
  <cp:lastPrinted>2023-10-27T05:53:00Z</cp:lastPrinted>
  <dcterms:created xsi:type="dcterms:W3CDTF">2023-10-26T11:46:00Z</dcterms:created>
  <dcterms:modified xsi:type="dcterms:W3CDTF">2023-11-14T12:17:00Z</dcterms:modified>
</cp:coreProperties>
</file>