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71E8F" w14:textId="77777777" w:rsidR="009D46FD" w:rsidRPr="003A3C2F" w:rsidRDefault="009D46FD" w:rsidP="004579E2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Anexa nr.</w:t>
      </w:r>
      <w:r w:rsidR="00D369E6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6</w:t>
      </w:r>
    </w:p>
    <w:p w14:paraId="63232CC9" w14:textId="535D05E9" w:rsidR="00200612" w:rsidRPr="003A3C2F" w:rsidRDefault="00040911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 xml:space="preserve">la Regulamentul </w:t>
      </w:r>
      <w:r w:rsidR="00852377" w:rsidRPr="003A3C2F">
        <w:rPr>
          <w:rFonts w:ascii="Times New Roman" w:hAnsi="Times New Roman"/>
          <w:lang w:val="ro-RO"/>
        </w:rPr>
        <w:t>cu privire la licența de emisie</w:t>
      </w:r>
    </w:p>
    <w:p w14:paraId="528C0C85" w14:textId="77777777" w:rsidR="00CA5B52" w:rsidRPr="003A3C2F" w:rsidRDefault="00CA5B52" w:rsidP="004579E2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61C92979" w14:textId="77777777" w:rsidR="009D46FD" w:rsidRPr="003A3C2F" w:rsidRDefault="009D46FD" w:rsidP="009D46FD">
      <w:pPr>
        <w:ind w:firstLine="360"/>
        <w:jc w:val="center"/>
        <w:rPr>
          <w:rFonts w:ascii="Times New Roman" w:hAnsi="Times New Roman"/>
          <w:b/>
          <w:lang w:val="ro-RO"/>
        </w:rPr>
      </w:pPr>
      <w:r w:rsidRPr="003A3C2F">
        <w:rPr>
          <w:rFonts w:ascii="Times New Roman" w:hAnsi="Times New Roman"/>
          <w:b/>
          <w:lang w:val="ro-RO"/>
        </w:rPr>
        <w:t>DECLARAȚIE</w:t>
      </w:r>
    </w:p>
    <w:p w14:paraId="3116FD49" w14:textId="13F7CC0D" w:rsidR="00807286" w:rsidRPr="003A3C2F" w:rsidRDefault="00807286" w:rsidP="009D46FD">
      <w:pPr>
        <w:ind w:firstLine="360"/>
        <w:jc w:val="center"/>
        <w:rPr>
          <w:rFonts w:ascii="Times New Roman" w:hAnsi="Times New Roman"/>
          <w:b/>
          <w:lang w:val="ro-RO"/>
        </w:rPr>
      </w:pPr>
      <w:r w:rsidRPr="003A3C2F">
        <w:rPr>
          <w:rFonts w:ascii="Times New Roman" w:hAnsi="Times New Roman"/>
          <w:b/>
          <w:lang w:val="ro-RO"/>
        </w:rPr>
        <w:t>pe propria răspundere a solicitantului privind angajarea de a respecta condițiile de licențiere la desfășurarea activității de difuzare a serviciului media audiovizual și privind autenticitatea documentelor prezentate</w:t>
      </w:r>
    </w:p>
    <w:p w14:paraId="73D2D684" w14:textId="77777777" w:rsidR="00CA5B52" w:rsidRPr="003A3C2F" w:rsidRDefault="00CA5B52" w:rsidP="00CA5B52">
      <w:pPr>
        <w:spacing w:after="0"/>
        <w:ind w:firstLine="360"/>
        <w:jc w:val="center"/>
        <w:rPr>
          <w:rFonts w:ascii="Times New Roman" w:eastAsia="Times New Roman" w:hAnsi="Times New Roman"/>
          <w:b/>
          <w:lang w:val="ro-RO"/>
        </w:rPr>
      </w:pPr>
    </w:p>
    <w:p w14:paraId="7A7C6EC6" w14:textId="77777777" w:rsidR="009D46FD" w:rsidRPr="003A3C2F" w:rsidRDefault="009D46FD" w:rsidP="00CA5B52">
      <w:pPr>
        <w:spacing w:after="0"/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În conformitate cu prevederile art.</w:t>
      </w:r>
      <w:r w:rsidR="00CA5B52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25 alin.</w:t>
      </w:r>
      <w:r w:rsidR="00CA5B52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(4) lit. k) din Codul serviciilor media audiovizuale al Republicii Moldova nr.</w:t>
      </w:r>
      <w:r w:rsidR="00CA5B52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174/2018, cunoscând prevederile art</w:t>
      </w:r>
      <w:r w:rsidR="00CA5B52" w:rsidRPr="003A3C2F">
        <w:rPr>
          <w:rFonts w:ascii="Times New Roman" w:hAnsi="Times New Roman"/>
          <w:lang w:val="ro-RO"/>
        </w:rPr>
        <w:t>.</w:t>
      </w:r>
      <w:r w:rsidRPr="003A3C2F">
        <w:rPr>
          <w:rFonts w:ascii="Times New Roman" w:hAnsi="Times New Roman"/>
          <w:lang w:val="ro-RO"/>
        </w:rPr>
        <w:t xml:space="preserve"> 352</w:t>
      </w:r>
      <w:r w:rsidRPr="003A3C2F">
        <w:rPr>
          <w:rFonts w:ascii="Times New Roman" w:hAnsi="Times New Roman"/>
          <w:vertAlign w:val="superscript"/>
          <w:lang w:val="ro-RO"/>
        </w:rPr>
        <w:t>1</w:t>
      </w:r>
      <w:r w:rsidRPr="003A3C2F">
        <w:rPr>
          <w:rFonts w:ascii="Times New Roman" w:hAnsi="Times New Roman"/>
          <w:lang w:val="ro-RO"/>
        </w:rPr>
        <w:t xml:space="preserve"> din Codul penal al Republicii Moldova cu privire la falsul în declarații și</w:t>
      </w:r>
      <w:r w:rsidR="00F716A4" w:rsidRPr="003A3C2F">
        <w:rPr>
          <w:rFonts w:ascii="Times New Roman" w:hAnsi="Times New Roman"/>
          <w:lang w:val="ro-RO"/>
        </w:rPr>
        <w:t xml:space="preserve"> ale</w:t>
      </w:r>
      <w:r w:rsidRPr="003A3C2F">
        <w:rPr>
          <w:rFonts w:ascii="Times New Roman" w:hAnsi="Times New Roman"/>
          <w:lang w:val="ro-RO"/>
        </w:rPr>
        <w:t xml:space="preserve"> art.</w:t>
      </w:r>
      <w:r w:rsidR="00F716A4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11 alin.</w:t>
      </w:r>
      <w:r w:rsidR="00F716A4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(1) lit. c) din Legea nr.</w:t>
      </w:r>
      <w:r w:rsidR="00F716A4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160/2011 privind reglementarea prin autorizare a activității de întreprinzător</w:t>
      </w:r>
      <w:r w:rsidR="00F716A4" w:rsidRPr="003A3C2F">
        <w:rPr>
          <w:rFonts w:ascii="Times New Roman" w:hAnsi="Times New Roman"/>
          <w:lang w:val="ro-RO"/>
        </w:rPr>
        <w:t xml:space="preserve"> cu privire la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eastAsia="Times New Roman" w:hAnsi="Times New Roman"/>
          <w:lang w:val="ro-RO"/>
        </w:rPr>
        <w:t xml:space="preserve">retragerea licenței de emisie în cazul depistării unor date neautentice în documentele prezentate Consiliului Audiovizualului </w:t>
      </w:r>
      <w:r w:rsidR="005D69D9" w:rsidRPr="003A3C2F">
        <w:rPr>
          <w:rFonts w:ascii="Times New Roman" w:eastAsia="Times New Roman" w:hAnsi="Times New Roman"/>
          <w:lang w:val="ro-RO"/>
        </w:rPr>
        <w:t>al Republicii</w:t>
      </w:r>
      <w:r w:rsidRPr="003A3C2F">
        <w:rPr>
          <w:rFonts w:ascii="Times New Roman" w:eastAsia="Times New Roman" w:hAnsi="Times New Roman"/>
          <w:lang w:val="ro-RO"/>
        </w:rPr>
        <w:t xml:space="preserve"> Moldova,</w:t>
      </w:r>
    </w:p>
    <w:p w14:paraId="12B2A6A1" w14:textId="77777777" w:rsidR="00F716A4" w:rsidRPr="003A3C2F" w:rsidRDefault="00F716A4" w:rsidP="00CA5B52">
      <w:pPr>
        <w:spacing w:after="0"/>
        <w:jc w:val="both"/>
        <w:rPr>
          <w:rFonts w:ascii="Times New Roman" w:eastAsia="Times New Roman" w:hAnsi="Times New Roman"/>
          <w:lang w:val="ro-RO"/>
        </w:rPr>
      </w:pPr>
    </w:p>
    <w:p w14:paraId="6AAF3C56" w14:textId="77777777" w:rsidR="009D46FD" w:rsidRPr="003A3C2F" w:rsidRDefault="009D46FD" w:rsidP="009D46FD">
      <w:pPr>
        <w:ind w:firstLine="360"/>
        <w:jc w:val="center"/>
        <w:rPr>
          <w:rFonts w:ascii="Times New Roman" w:eastAsia="Times New Roman" w:hAnsi="Times New Roman"/>
          <w:b/>
          <w:lang w:val="ro-RO"/>
        </w:rPr>
      </w:pPr>
      <w:r w:rsidRPr="003A3C2F">
        <w:rPr>
          <w:rFonts w:ascii="Times New Roman" w:eastAsia="Times New Roman" w:hAnsi="Times New Roman"/>
          <w:b/>
          <w:lang w:val="ro-RO"/>
        </w:rPr>
        <w:t>DECLARĂM</w:t>
      </w:r>
      <w:r w:rsidR="00F716A4" w:rsidRPr="003A3C2F">
        <w:rPr>
          <w:rFonts w:ascii="Times New Roman" w:eastAsia="Times New Roman" w:hAnsi="Times New Roman"/>
          <w:b/>
          <w:lang w:val="ro-RO"/>
        </w:rPr>
        <w:t>:</w:t>
      </w:r>
    </w:p>
    <w:p w14:paraId="5FAAA4E1" w14:textId="77777777" w:rsidR="009D46FD" w:rsidRPr="003A3C2F" w:rsidRDefault="005D69D9" w:rsidP="005D69D9">
      <w:pPr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–</w:t>
      </w:r>
      <w:r w:rsidR="009D46FD" w:rsidRPr="003A3C2F">
        <w:rPr>
          <w:rFonts w:ascii="Times New Roman" w:eastAsia="Times New Roman" w:hAnsi="Times New Roman"/>
          <w:lang w:val="ro-RO"/>
        </w:rPr>
        <w:t xml:space="preserve"> </w:t>
      </w:r>
      <w:r w:rsidR="003A067E" w:rsidRPr="003A3C2F">
        <w:rPr>
          <w:rFonts w:ascii="Times New Roman" w:eastAsia="Times New Roman" w:hAnsi="Times New Roman"/>
          <w:lang w:val="ro-RO"/>
        </w:rPr>
        <w:t xml:space="preserve"> </w:t>
      </w:r>
      <w:r w:rsidR="009D46FD" w:rsidRPr="003A3C2F">
        <w:rPr>
          <w:rFonts w:ascii="Times New Roman" w:eastAsia="Times New Roman" w:hAnsi="Times New Roman"/>
          <w:lang w:val="ro-RO"/>
        </w:rPr>
        <w:t xml:space="preserve">actele prezentate Consiliului Audiovizualului </w:t>
      </w:r>
      <w:r w:rsidRPr="003A3C2F">
        <w:rPr>
          <w:rFonts w:ascii="Times New Roman" w:eastAsia="Times New Roman" w:hAnsi="Times New Roman"/>
          <w:lang w:val="ro-RO"/>
        </w:rPr>
        <w:t>al</w:t>
      </w:r>
      <w:r w:rsidR="009D46FD" w:rsidRPr="003A3C2F">
        <w:rPr>
          <w:rFonts w:ascii="Times New Roman" w:eastAsia="Times New Roman" w:hAnsi="Times New Roman"/>
          <w:lang w:val="ro-RO"/>
        </w:rPr>
        <w:t xml:space="preserve"> Republic</w:t>
      </w:r>
      <w:r w:rsidRPr="003A3C2F">
        <w:rPr>
          <w:rFonts w:ascii="Times New Roman" w:eastAsia="Times New Roman" w:hAnsi="Times New Roman"/>
          <w:lang w:val="ro-RO"/>
        </w:rPr>
        <w:t>ii</w:t>
      </w:r>
      <w:r w:rsidR="009D46FD" w:rsidRPr="003A3C2F">
        <w:rPr>
          <w:rFonts w:ascii="Times New Roman" w:eastAsia="Times New Roman" w:hAnsi="Times New Roman"/>
          <w:lang w:val="ro-RO"/>
        </w:rPr>
        <w:t xml:space="preserve"> Moldova pentru eliberarea (prelungirea) licenței de emisie sunt autentice;</w:t>
      </w:r>
    </w:p>
    <w:p w14:paraId="30842C52" w14:textId="19310D8A" w:rsidR="009D46FD" w:rsidRPr="003A3C2F" w:rsidRDefault="003A067E" w:rsidP="003A067E">
      <w:pPr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 xml:space="preserve">– </w:t>
      </w:r>
      <w:r w:rsidR="009D46FD" w:rsidRPr="003A3C2F">
        <w:rPr>
          <w:rFonts w:ascii="Times New Roman" w:eastAsia="Times New Roman" w:hAnsi="Times New Roman"/>
          <w:lang w:val="ro-RO"/>
        </w:rPr>
        <w:t xml:space="preserve"> ne asumăm angajamentul de a respecta prevederile </w:t>
      </w:r>
      <w:r w:rsidR="009D46FD" w:rsidRPr="003A3C2F">
        <w:rPr>
          <w:rFonts w:ascii="Times New Roman" w:hAnsi="Times New Roman"/>
          <w:lang w:val="ro-RO"/>
        </w:rPr>
        <w:t>Codului serviciilor media audiovizuale al Republicii Moldova nr.</w:t>
      </w:r>
      <w:r w:rsidRPr="003A3C2F">
        <w:rPr>
          <w:rFonts w:ascii="Times New Roman" w:hAnsi="Times New Roman"/>
          <w:lang w:val="ro-RO"/>
        </w:rPr>
        <w:t xml:space="preserve"> </w:t>
      </w:r>
      <w:r w:rsidR="009D46FD" w:rsidRPr="003A3C2F">
        <w:rPr>
          <w:rFonts w:ascii="Times New Roman" w:hAnsi="Times New Roman"/>
          <w:lang w:val="ro-RO"/>
        </w:rPr>
        <w:t>174/2018, inclusiv actele aprobate de</w:t>
      </w:r>
      <w:r w:rsidR="009D46FD" w:rsidRPr="003A3C2F">
        <w:rPr>
          <w:rFonts w:ascii="Times New Roman" w:eastAsia="Times New Roman" w:hAnsi="Times New Roman"/>
          <w:lang w:val="ro-RO"/>
        </w:rPr>
        <w:t xml:space="preserve"> Consiliului Audiovizualului </w:t>
      </w:r>
      <w:r w:rsidRPr="003A3C2F">
        <w:rPr>
          <w:rFonts w:ascii="Times New Roman" w:eastAsia="Times New Roman" w:hAnsi="Times New Roman"/>
          <w:lang w:val="ro-RO"/>
        </w:rPr>
        <w:t>al</w:t>
      </w:r>
      <w:r w:rsidR="009D46FD" w:rsidRPr="003A3C2F">
        <w:rPr>
          <w:rFonts w:ascii="Times New Roman" w:eastAsia="Times New Roman" w:hAnsi="Times New Roman"/>
          <w:lang w:val="ro-RO"/>
        </w:rPr>
        <w:t xml:space="preserve"> Republic</w:t>
      </w:r>
      <w:r w:rsidRPr="003A3C2F">
        <w:rPr>
          <w:rFonts w:ascii="Times New Roman" w:eastAsia="Times New Roman" w:hAnsi="Times New Roman"/>
          <w:lang w:val="ro-RO"/>
        </w:rPr>
        <w:t>ii</w:t>
      </w:r>
      <w:r w:rsidR="009D46FD" w:rsidRPr="003A3C2F">
        <w:rPr>
          <w:rFonts w:ascii="Times New Roman" w:eastAsia="Times New Roman" w:hAnsi="Times New Roman"/>
          <w:lang w:val="ro-RO"/>
        </w:rPr>
        <w:t xml:space="preserve"> Moldova și</w:t>
      </w:r>
      <w:r w:rsidR="009D46FD" w:rsidRPr="003A3C2F">
        <w:rPr>
          <w:rFonts w:ascii="Times New Roman" w:hAnsi="Times New Roman"/>
          <w:lang w:val="ro-RO"/>
        </w:rPr>
        <w:t xml:space="preserve"> condițiile de licențiere</w:t>
      </w:r>
      <w:r w:rsidR="00B27D0A">
        <w:rPr>
          <w:rFonts w:ascii="Times New Roman" w:hAnsi="Times New Roman"/>
          <w:lang w:val="ro-RO"/>
        </w:rPr>
        <w:t>,</w:t>
      </w:r>
      <w:r w:rsidR="009D46FD" w:rsidRPr="003A3C2F">
        <w:rPr>
          <w:rFonts w:ascii="Times New Roman" w:hAnsi="Times New Roman"/>
          <w:lang w:val="ro-RO"/>
        </w:rPr>
        <w:t xml:space="preserve"> la desfășurarea activității de difuzare a serviciului media audiovizual.</w:t>
      </w:r>
    </w:p>
    <w:p w14:paraId="59A524CC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2F818C3D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„_____” _____________ 202_</w:t>
      </w:r>
    </w:p>
    <w:p w14:paraId="17EDC9BE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18613FBD" w14:textId="77777777" w:rsidR="009D46FD" w:rsidRPr="003A3C2F" w:rsidRDefault="009D46FD" w:rsidP="003A067E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Administratorul</w:t>
      </w:r>
    </w:p>
    <w:p w14:paraId="65D6F499" w14:textId="77777777" w:rsidR="009D46FD" w:rsidRPr="003A3C2F" w:rsidRDefault="009D46FD" w:rsidP="003A067E">
      <w:pPr>
        <w:spacing w:after="0"/>
        <w:ind w:firstLine="360"/>
        <w:jc w:val="both"/>
        <w:outlineLvl w:val="0"/>
        <w:rPr>
          <w:rFonts w:ascii="Times New Roman" w:hAnsi="Times New Roman"/>
          <w:bCs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solicitantului/t</w:t>
      </w:r>
      <w:r w:rsidRPr="003A3C2F">
        <w:rPr>
          <w:rFonts w:ascii="Times New Roman" w:hAnsi="Times New Roman"/>
          <w:lang w:val="ro-RO" w:eastAsia="ru-RU"/>
        </w:rPr>
        <w:t xml:space="preserve">itularului licenței de emisie          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bCs/>
          <w:lang w:val="ro-RO"/>
        </w:rPr>
        <w:t xml:space="preserve">             </w:t>
      </w:r>
      <w:r w:rsidRPr="003A3C2F">
        <w:rPr>
          <w:rFonts w:ascii="Times New Roman" w:hAnsi="Times New Roman"/>
          <w:lang w:val="ro-RO"/>
        </w:rPr>
        <w:t>___________________________</w:t>
      </w:r>
    </w:p>
    <w:p w14:paraId="0272819B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hAnsi="Times New Roman"/>
          <w:i/>
          <w:lang w:val="ro-RO"/>
        </w:rPr>
      </w:pPr>
      <w:r w:rsidRPr="003A3C2F">
        <w:rPr>
          <w:rFonts w:ascii="Times New Roman" w:hAnsi="Times New Roman"/>
          <w:i/>
          <w:lang w:val="ro-RO"/>
        </w:rPr>
        <w:t xml:space="preserve">                                                                </w:t>
      </w:r>
      <w:r w:rsidR="003A067E" w:rsidRPr="003A3C2F">
        <w:rPr>
          <w:rFonts w:ascii="Times New Roman" w:hAnsi="Times New Roman"/>
          <w:i/>
          <w:lang w:val="ro-RO"/>
        </w:rPr>
        <w:t xml:space="preserve">            </w:t>
      </w:r>
      <w:r w:rsidR="00D350B5" w:rsidRPr="003A3C2F">
        <w:rPr>
          <w:rFonts w:ascii="Times New Roman" w:hAnsi="Times New Roman"/>
          <w:i/>
          <w:lang w:val="ro-RO"/>
        </w:rPr>
        <w:t xml:space="preserve">         </w:t>
      </w:r>
      <w:r w:rsidR="003A067E" w:rsidRPr="003A3C2F">
        <w:rPr>
          <w:rFonts w:ascii="Times New Roman" w:hAnsi="Times New Roman"/>
          <w:i/>
          <w:lang w:val="ro-RO"/>
        </w:rPr>
        <w:t xml:space="preserve"> </w:t>
      </w:r>
      <w:r w:rsidRPr="003A3C2F">
        <w:rPr>
          <w:rFonts w:ascii="Times New Roman" w:hAnsi="Times New Roman"/>
          <w:i/>
          <w:lang w:val="ro-RO"/>
        </w:rPr>
        <w:t>(nume</w:t>
      </w:r>
      <w:r w:rsidR="00D350B5" w:rsidRPr="003A3C2F">
        <w:rPr>
          <w:rFonts w:ascii="Times New Roman" w:hAnsi="Times New Roman"/>
          <w:i/>
          <w:lang w:val="ro-RO"/>
        </w:rPr>
        <w:t>le</w:t>
      </w:r>
      <w:r w:rsidRPr="003A3C2F">
        <w:rPr>
          <w:rFonts w:ascii="Times New Roman" w:hAnsi="Times New Roman"/>
          <w:i/>
          <w:lang w:val="ro-RO"/>
        </w:rPr>
        <w:t>, prenume</w:t>
      </w:r>
      <w:r w:rsidR="00D350B5" w:rsidRPr="003A3C2F">
        <w:rPr>
          <w:rFonts w:ascii="Times New Roman" w:hAnsi="Times New Roman"/>
          <w:i/>
          <w:lang w:val="ro-RO"/>
        </w:rPr>
        <w:t>le</w:t>
      </w:r>
      <w:r w:rsidRPr="003A3C2F">
        <w:rPr>
          <w:rFonts w:ascii="Times New Roman" w:hAnsi="Times New Roman"/>
          <w:i/>
          <w:lang w:val="ro-RO"/>
        </w:rPr>
        <w:t xml:space="preserve"> și semnătur</w:t>
      </w:r>
      <w:r w:rsidR="00D350B5" w:rsidRPr="003A3C2F">
        <w:rPr>
          <w:rFonts w:ascii="Times New Roman" w:hAnsi="Times New Roman"/>
          <w:i/>
          <w:lang w:val="ro-RO"/>
        </w:rPr>
        <w:t>a</w:t>
      </w:r>
      <w:r w:rsidRPr="003A3C2F">
        <w:rPr>
          <w:rFonts w:ascii="Times New Roman" w:hAnsi="Times New Roman"/>
          <w:i/>
          <w:lang w:val="ro-RO"/>
        </w:rPr>
        <w:t>)</w:t>
      </w:r>
    </w:p>
    <w:p w14:paraId="7DE2B99F" w14:textId="77777777" w:rsidR="009D46FD" w:rsidRPr="003A3C2F" w:rsidRDefault="009D46FD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7DF8104E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309687BC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19E1F378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0C45F09A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722C0BA6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1EC7D8FE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73DC3B26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62D60774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47E8E7A6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4D0BA478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52B16F47" w14:textId="77777777" w:rsidR="00132AC1" w:rsidRPr="003A3C2F" w:rsidRDefault="00132AC1" w:rsidP="009D46FD">
      <w:pPr>
        <w:ind w:firstLine="360"/>
        <w:jc w:val="both"/>
        <w:rPr>
          <w:rFonts w:ascii="Times New Roman" w:hAnsi="Times New Roman"/>
          <w:lang w:val="ro-RO"/>
        </w:rPr>
      </w:pPr>
    </w:p>
    <w:p w14:paraId="66988AAD" w14:textId="77777777" w:rsidR="00342733" w:rsidRPr="003A3C2F" w:rsidRDefault="00342733" w:rsidP="009D46FD">
      <w:pPr>
        <w:ind w:firstLine="360"/>
        <w:jc w:val="both"/>
        <w:rPr>
          <w:rFonts w:ascii="Times New Roman" w:hAnsi="Times New Roman"/>
          <w:lang w:val="ro-RO"/>
        </w:rPr>
      </w:pPr>
    </w:p>
    <w:sectPr w:rsidR="00342733" w:rsidRPr="003A3C2F" w:rsidSect="006A62C3">
      <w:footerReference w:type="default" r:id="rId8"/>
      <w:pgSz w:w="11906" w:h="16838"/>
      <w:pgMar w:top="851" w:right="567" w:bottom="85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E9D6" w14:textId="77777777" w:rsidR="00580E68" w:rsidRDefault="00580E68" w:rsidP="0082295B">
      <w:pPr>
        <w:spacing w:after="0" w:line="240" w:lineRule="auto"/>
      </w:pPr>
      <w:r>
        <w:separator/>
      </w:r>
    </w:p>
  </w:endnote>
  <w:endnote w:type="continuationSeparator" w:id="0">
    <w:p w14:paraId="61AA72C0" w14:textId="77777777" w:rsidR="00580E68" w:rsidRDefault="00580E6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4515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5540625" w14:textId="77777777" w:rsidR="00D34D70" w:rsidRPr="00747DA9" w:rsidRDefault="00D34D70">
        <w:pPr>
          <w:pStyle w:val="ab"/>
          <w:jc w:val="right"/>
          <w:rPr>
            <w:rFonts w:ascii="Times New Roman" w:hAnsi="Times New Roman"/>
          </w:rPr>
        </w:pPr>
        <w:r w:rsidRPr="00747DA9">
          <w:rPr>
            <w:rFonts w:ascii="Times New Roman" w:hAnsi="Times New Roman"/>
          </w:rPr>
          <w:fldChar w:fldCharType="begin"/>
        </w:r>
        <w:r w:rsidRPr="00747DA9">
          <w:rPr>
            <w:rFonts w:ascii="Times New Roman" w:hAnsi="Times New Roman"/>
          </w:rPr>
          <w:instrText xml:space="preserve"> PAGE   \* MERGEFORMAT </w:instrText>
        </w:r>
        <w:r w:rsidRPr="00747DA9">
          <w:rPr>
            <w:rFonts w:ascii="Times New Roman" w:hAnsi="Times New Roman"/>
          </w:rPr>
          <w:fldChar w:fldCharType="separate"/>
        </w:r>
        <w:r w:rsidR="001576DE">
          <w:rPr>
            <w:rFonts w:ascii="Times New Roman" w:hAnsi="Times New Roman"/>
            <w:noProof/>
          </w:rPr>
          <w:t>23</w:t>
        </w:r>
        <w:r w:rsidRPr="00747DA9">
          <w:rPr>
            <w:rFonts w:ascii="Times New Roman" w:hAnsi="Times New Roman"/>
          </w:rPr>
          <w:fldChar w:fldCharType="end"/>
        </w:r>
      </w:p>
    </w:sdtContent>
  </w:sdt>
  <w:p w14:paraId="637CB512" w14:textId="77777777" w:rsidR="00D34D70" w:rsidRPr="00B1045E" w:rsidRDefault="00D34D70" w:rsidP="00F31C11">
    <w:pPr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4B902" w14:textId="77777777" w:rsidR="00580E68" w:rsidRDefault="00580E68" w:rsidP="0082295B">
      <w:pPr>
        <w:spacing w:after="0" w:line="240" w:lineRule="auto"/>
      </w:pPr>
      <w:r>
        <w:separator/>
      </w:r>
    </w:p>
  </w:footnote>
  <w:footnote w:type="continuationSeparator" w:id="0">
    <w:p w14:paraId="724D1F06" w14:textId="77777777" w:rsidR="00580E68" w:rsidRDefault="00580E6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A1948"/>
    <w:multiLevelType w:val="hybridMultilevel"/>
    <w:tmpl w:val="3346558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EA20674"/>
    <w:multiLevelType w:val="hybridMultilevel"/>
    <w:tmpl w:val="9E50E8B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A3007B"/>
    <w:multiLevelType w:val="hybridMultilevel"/>
    <w:tmpl w:val="9C42106A"/>
    <w:lvl w:ilvl="0" w:tplc="134EEE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55A3C"/>
    <w:multiLevelType w:val="hybridMultilevel"/>
    <w:tmpl w:val="119E18E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7D323A"/>
    <w:multiLevelType w:val="hybridMultilevel"/>
    <w:tmpl w:val="24F657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2154D2"/>
    <w:multiLevelType w:val="hybridMultilevel"/>
    <w:tmpl w:val="7144CAEA"/>
    <w:lvl w:ilvl="0" w:tplc="1C6A8B4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strike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CED3964"/>
    <w:multiLevelType w:val="hybridMultilevel"/>
    <w:tmpl w:val="8D66E556"/>
    <w:lvl w:ilvl="0" w:tplc="F0B055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34F0ECF"/>
    <w:multiLevelType w:val="hybridMultilevel"/>
    <w:tmpl w:val="8B7EF4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0341E9"/>
    <w:multiLevelType w:val="hybridMultilevel"/>
    <w:tmpl w:val="A04874B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B9D156A"/>
    <w:multiLevelType w:val="hybridMultilevel"/>
    <w:tmpl w:val="4E08F2B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A344F90"/>
    <w:multiLevelType w:val="hybridMultilevel"/>
    <w:tmpl w:val="CA06FF6C"/>
    <w:lvl w:ilvl="0" w:tplc="5756F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9C627E"/>
    <w:multiLevelType w:val="hybridMultilevel"/>
    <w:tmpl w:val="A2AC19DE"/>
    <w:lvl w:ilvl="0" w:tplc="04180011">
      <w:start w:val="1"/>
      <w:numFmt w:val="decimal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923396D"/>
    <w:multiLevelType w:val="hybridMultilevel"/>
    <w:tmpl w:val="FFC499CA"/>
    <w:lvl w:ilvl="0" w:tplc="397C9BA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B2ED4"/>
    <w:multiLevelType w:val="hybridMultilevel"/>
    <w:tmpl w:val="D47C345C"/>
    <w:lvl w:ilvl="0" w:tplc="FAEA9A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21C5C"/>
    <w:multiLevelType w:val="hybridMultilevel"/>
    <w:tmpl w:val="75DE2E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EDC406D"/>
    <w:multiLevelType w:val="hybridMultilevel"/>
    <w:tmpl w:val="AF54BFC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B1E6F99"/>
    <w:multiLevelType w:val="hybridMultilevel"/>
    <w:tmpl w:val="36DCE8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F4A0202"/>
    <w:multiLevelType w:val="hybridMultilevel"/>
    <w:tmpl w:val="6A7811E2"/>
    <w:lvl w:ilvl="0" w:tplc="08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3257070">
    <w:abstractNumId w:val="16"/>
  </w:num>
  <w:num w:numId="2" w16cid:durableId="2036730776">
    <w:abstractNumId w:val="18"/>
  </w:num>
  <w:num w:numId="3" w16cid:durableId="184708093">
    <w:abstractNumId w:val="2"/>
  </w:num>
  <w:num w:numId="4" w16cid:durableId="949321097">
    <w:abstractNumId w:val="12"/>
  </w:num>
  <w:num w:numId="5" w16cid:durableId="2096053449">
    <w:abstractNumId w:val="9"/>
  </w:num>
  <w:num w:numId="6" w16cid:durableId="2005738145">
    <w:abstractNumId w:val="1"/>
  </w:num>
  <w:num w:numId="7" w16cid:durableId="1785420545">
    <w:abstractNumId w:val="8"/>
  </w:num>
  <w:num w:numId="8" w16cid:durableId="1522360008">
    <w:abstractNumId w:val="15"/>
  </w:num>
  <w:num w:numId="9" w16cid:durableId="1710838981">
    <w:abstractNumId w:val="3"/>
  </w:num>
  <w:num w:numId="10" w16cid:durableId="2106683071">
    <w:abstractNumId w:val="17"/>
  </w:num>
  <w:num w:numId="11" w16cid:durableId="19935434">
    <w:abstractNumId w:val="0"/>
  </w:num>
  <w:num w:numId="12" w16cid:durableId="560210179">
    <w:abstractNumId w:val="14"/>
  </w:num>
  <w:num w:numId="13" w16cid:durableId="648436455">
    <w:abstractNumId w:val="6"/>
  </w:num>
  <w:num w:numId="14" w16cid:durableId="1627855795">
    <w:abstractNumId w:val="5"/>
  </w:num>
  <w:num w:numId="15" w16cid:durableId="994261743">
    <w:abstractNumId w:val="11"/>
  </w:num>
  <w:num w:numId="16" w16cid:durableId="731347664">
    <w:abstractNumId w:val="10"/>
  </w:num>
  <w:num w:numId="17" w16cid:durableId="939409980">
    <w:abstractNumId w:val="4"/>
  </w:num>
  <w:num w:numId="18" w16cid:durableId="1143503832">
    <w:abstractNumId w:val="7"/>
  </w:num>
  <w:num w:numId="19" w16cid:durableId="31657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32B9"/>
    <w:rsid w:val="0000721F"/>
    <w:rsid w:val="00012E90"/>
    <w:rsid w:val="00015DC6"/>
    <w:rsid w:val="000161A7"/>
    <w:rsid w:val="00023130"/>
    <w:rsid w:val="000256EF"/>
    <w:rsid w:val="000312AE"/>
    <w:rsid w:val="00031396"/>
    <w:rsid w:val="0003256C"/>
    <w:rsid w:val="000401B4"/>
    <w:rsid w:val="00040911"/>
    <w:rsid w:val="0004210B"/>
    <w:rsid w:val="00043802"/>
    <w:rsid w:val="000473F6"/>
    <w:rsid w:val="00052D32"/>
    <w:rsid w:val="00056495"/>
    <w:rsid w:val="0006179E"/>
    <w:rsid w:val="0006334B"/>
    <w:rsid w:val="00064BB2"/>
    <w:rsid w:val="000653FB"/>
    <w:rsid w:val="0006565D"/>
    <w:rsid w:val="0006603E"/>
    <w:rsid w:val="0007103B"/>
    <w:rsid w:val="00072F47"/>
    <w:rsid w:val="00073C83"/>
    <w:rsid w:val="000740B6"/>
    <w:rsid w:val="00077626"/>
    <w:rsid w:val="0008091B"/>
    <w:rsid w:val="000812C8"/>
    <w:rsid w:val="000817B6"/>
    <w:rsid w:val="00086A33"/>
    <w:rsid w:val="000871A3"/>
    <w:rsid w:val="00090059"/>
    <w:rsid w:val="0009097A"/>
    <w:rsid w:val="00092E07"/>
    <w:rsid w:val="00093C75"/>
    <w:rsid w:val="00096117"/>
    <w:rsid w:val="000A16B4"/>
    <w:rsid w:val="000A44A3"/>
    <w:rsid w:val="000B285E"/>
    <w:rsid w:val="000B412C"/>
    <w:rsid w:val="000B6116"/>
    <w:rsid w:val="000C139D"/>
    <w:rsid w:val="000C1B1D"/>
    <w:rsid w:val="000C3D77"/>
    <w:rsid w:val="000D304F"/>
    <w:rsid w:val="000D35A6"/>
    <w:rsid w:val="000D59A5"/>
    <w:rsid w:val="000E3F1A"/>
    <w:rsid w:val="000E46F5"/>
    <w:rsid w:val="000E487D"/>
    <w:rsid w:val="000F5905"/>
    <w:rsid w:val="00100B25"/>
    <w:rsid w:val="00100D6C"/>
    <w:rsid w:val="001026D7"/>
    <w:rsid w:val="00103C35"/>
    <w:rsid w:val="0010433B"/>
    <w:rsid w:val="00106869"/>
    <w:rsid w:val="00107087"/>
    <w:rsid w:val="0011017B"/>
    <w:rsid w:val="00111CF7"/>
    <w:rsid w:val="00111FF8"/>
    <w:rsid w:val="00115679"/>
    <w:rsid w:val="001240A0"/>
    <w:rsid w:val="00126BAB"/>
    <w:rsid w:val="00131166"/>
    <w:rsid w:val="00132AC1"/>
    <w:rsid w:val="00140388"/>
    <w:rsid w:val="00141B4C"/>
    <w:rsid w:val="00141F40"/>
    <w:rsid w:val="00143853"/>
    <w:rsid w:val="001504D3"/>
    <w:rsid w:val="00154F88"/>
    <w:rsid w:val="001576DE"/>
    <w:rsid w:val="00166E6E"/>
    <w:rsid w:val="0017621A"/>
    <w:rsid w:val="001825E1"/>
    <w:rsid w:val="001877B1"/>
    <w:rsid w:val="00193FBA"/>
    <w:rsid w:val="0019527C"/>
    <w:rsid w:val="001A31CC"/>
    <w:rsid w:val="001B0BF0"/>
    <w:rsid w:val="001B2182"/>
    <w:rsid w:val="001B6DD4"/>
    <w:rsid w:val="001B77B8"/>
    <w:rsid w:val="001C4AD8"/>
    <w:rsid w:val="001C5970"/>
    <w:rsid w:val="001D5F78"/>
    <w:rsid w:val="001D7D47"/>
    <w:rsid w:val="001E0497"/>
    <w:rsid w:val="001E04F8"/>
    <w:rsid w:val="001E2788"/>
    <w:rsid w:val="001F0301"/>
    <w:rsid w:val="001F1D75"/>
    <w:rsid w:val="001F2395"/>
    <w:rsid w:val="001F4ECC"/>
    <w:rsid w:val="001F5FB0"/>
    <w:rsid w:val="00200612"/>
    <w:rsid w:val="002020B1"/>
    <w:rsid w:val="002032AA"/>
    <w:rsid w:val="002072FF"/>
    <w:rsid w:val="002074BF"/>
    <w:rsid w:val="002248E1"/>
    <w:rsid w:val="002310E2"/>
    <w:rsid w:val="002423A3"/>
    <w:rsid w:val="0024495D"/>
    <w:rsid w:val="00244CF4"/>
    <w:rsid w:val="00245BE4"/>
    <w:rsid w:val="002469C9"/>
    <w:rsid w:val="00262EA6"/>
    <w:rsid w:val="00264D8A"/>
    <w:rsid w:val="00267987"/>
    <w:rsid w:val="00271A97"/>
    <w:rsid w:val="00277E53"/>
    <w:rsid w:val="00281A9F"/>
    <w:rsid w:val="00282521"/>
    <w:rsid w:val="0028330D"/>
    <w:rsid w:val="00283743"/>
    <w:rsid w:val="002968C9"/>
    <w:rsid w:val="002A30ED"/>
    <w:rsid w:val="002A527A"/>
    <w:rsid w:val="002B12DB"/>
    <w:rsid w:val="002B3914"/>
    <w:rsid w:val="002B4252"/>
    <w:rsid w:val="002C517C"/>
    <w:rsid w:val="002D3740"/>
    <w:rsid w:val="002D5CCA"/>
    <w:rsid w:val="002E320F"/>
    <w:rsid w:val="002E4CBE"/>
    <w:rsid w:val="002E6AA8"/>
    <w:rsid w:val="002E6FAA"/>
    <w:rsid w:val="002F1AC9"/>
    <w:rsid w:val="002F6AD0"/>
    <w:rsid w:val="0030213A"/>
    <w:rsid w:val="00305510"/>
    <w:rsid w:val="0032064B"/>
    <w:rsid w:val="003209AF"/>
    <w:rsid w:val="00322474"/>
    <w:rsid w:val="00323F9D"/>
    <w:rsid w:val="0033043E"/>
    <w:rsid w:val="0033132F"/>
    <w:rsid w:val="003315BA"/>
    <w:rsid w:val="00332532"/>
    <w:rsid w:val="0033397B"/>
    <w:rsid w:val="00335C91"/>
    <w:rsid w:val="003404C9"/>
    <w:rsid w:val="003414CB"/>
    <w:rsid w:val="003417CF"/>
    <w:rsid w:val="00342733"/>
    <w:rsid w:val="003468D9"/>
    <w:rsid w:val="00350799"/>
    <w:rsid w:val="00353724"/>
    <w:rsid w:val="00357A05"/>
    <w:rsid w:val="00360227"/>
    <w:rsid w:val="003649D8"/>
    <w:rsid w:val="00364E59"/>
    <w:rsid w:val="00367EB5"/>
    <w:rsid w:val="003723F0"/>
    <w:rsid w:val="003746A8"/>
    <w:rsid w:val="00377B0A"/>
    <w:rsid w:val="00382C2B"/>
    <w:rsid w:val="00382F74"/>
    <w:rsid w:val="00384122"/>
    <w:rsid w:val="00384404"/>
    <w:rsid w:val="00386C6A"/>
    <w:rsid w:val="0039478C"/>
    <w:rsid w:val="0039710B"/>
    <w:rsid w:val="003A067E"/>
    <w:rsid w:val="003A0A27"/>
    <w:rsid w:val="003A2E1A"/>
    <w:rsid w:val="003A3C2F"/>
    <w:rsid w:val="003B5DC8"/>
    <w:rsid w:val="003B7AA2"/>
    <w:rsid w:val="003C1087"/>
    <w:rsid w:val="003C7D21"/>
    <w:rsid w:val="003D4AF6"/>
    <w:rsid w:val="003E09A4"/>
    <w:rsid w:val="003E307F"/>
    <w:rsid w:val="003E601A"/>
    <w:rsid w:val="003E74E5"/>
    <w:rsid w:val="003F36CC"/>
    <w:rsid w:val="0040201D"/>
    <w:rsid w:val="0040355F"/>
    <w:rsid w:val="004121EB"/>
    <w:rsid w:val="004179BB"/>
    <w:rsid w:val="0042411D"/>
    <w:rsid w:val="00427E57"/>
    <w:rsid w:val="00434FF4"/>
    <w:rsid w:val="00441A8B"/>
    <w:rsid w:val="00444788"/>
    <w:rsid w:val="0044558B"/>
    <w:rsid w:val="00447667"/>
    <w:rsid w:val="00447833"/>
    <w:rsid w:val="004546D9"/>
    <w:rsid w:val="00455941"/>
    <w:rsid w:val="00455A4E"/>
    <w:rsid w:val="004579E2"/>
    <w:rsid w:val="004646FE"/>
    <w:rsid w:val="00464DEA"/>
    <w:rsid w:val="004662F2"/>
    <w:rsid w:val="0047040E"/>
    <w:rsid w:val="004725C1"/>
    <w:rsid w:val="00472A03"/>
    <w:rsid w:val="00473C29"/>
    <w:rsid w:val="00474EA5"/>
    <w:rsid w:val="00475828"/>
    <w:rsid w:val="004806C7"/>
    <w:rsid w:val="00485F51"/>
    <w:rsid w:val="00492B96"/>
    <w:rsid w:val="00493259"/>
    <w:rsid w:val="00495B8E"/>
    <w:rsid w:val="004971FF"/>
    <w:rsid w:val="004A0193"/>
    <w:rsid w:val="004A2206"/>
    <w:rsid w:val="004A3447"/>
    <w:rsid w:val="004A56A3"/>
    <w:rsid w:val="004A5985"/>
    <w:rsid w:val="004B3F35"/>
    <w:rsid w:val="004B51E7"/>
    <w:rsid w:val="004B7739"/>
    <w:rsid w:val="004B7815"/>
    <w:rsid w:val="004C50EE"/>
    <w:rsid w:val="004D2702"/>
    <w:rsid w:val="004D7EA3"/>
    <w:rsid w:val="004E36A6"/>
    <w:rsid w:val="004E39EE"/>
    <w:rsid w:val="004E4372"/>
    <w:rsid w:val="004E6CAF"/>
    <w:rsid w:val="004F4195"/>
    <w:rsid w:val="004F5D4F"/>
    <w:rsid w:val="00507F7C"/>
    <w:rsid w:val="00520B6D"/>
    <w:rsid w:val="00521707"/>
    <w:rsid w:val="005221AA"/>
    <w:rsid w:val="00525896"/>
    <w:rsid w:val="005264AF"/>
    <w:rsid w:val="00526EE4"/>
    <w:rsid w:val="00541E52"/>
    <w:rsid w:val="00544263"/>
    <w:rsid w:val="0054530E"/>
    <w:rsid w:val="0055020F"/>
    <w:rsid w:val="00550828"/>
    <w:rsid w:val="00550C83"/>
    <w:rsid w:val="005566FA"/>
    <w:rsid w:val="00556E6B"/>
    <w:rsid w:val="00557A09"/>
    <w:rsid w:val="00563262"/>
    <w:rsid w:val="005639A1"/>
    <w:rsid w:val="00564EF9"/>
    <w:rsid w:val="0057259A"/>
    <w:rsid w:val="005806CE"/>
    <w:rsid w:val="00580939"/>
    <w:rsid w:val="00580E68"/>
    <w:rsid w:val="00581134"/>
    <w:rsid w:val="00587039"/>
    <w:rsid w:val="0059236B"/>
    <w:rsid w:val="00592CE9"/>
    <w:rsid w:val="00595661"/>
    <w:rsid w:val="005A2162"/>
    <w:rsid w:val="005B78FB"/>
    <w:rsid w:val="005B7D2F"/>
    <w:rsid w:val="005C3124"/>
    <w:rsid w:val="005C725B"/>
    <w:rsid w:val="005D518D"/>
    <w:rsid w:val="005D5F6B"/>
    <w:rsid w:val="005D69D9"/>
    <w:rsid w:val="005D7EE2"/>
    <w:rsid w:val="005E0EE7"/>
    <w:rsid w:val="005E3790"/>
    <w:rsid w:val="005E7343"/>
    <w:rsid w:val="005F1AD4"/>
    <w:rsid w:val="005F7042"/>
    <w:rsid w:val="005F7E1F"/>
    <w:rsid w:val="00602034"/>
    <w:rsid w:val="00602DA5"/>
    <w:rsid w:val="006045E5"/>
    <w:rsid w:val="00606CCE"/>
    <w:rsid w:val="006079CA"/>
    <w:rsid w:val="00607ECB"/>
    <w:rsid w:val="00613FF1"/>
    <w:rsid w:val="00615D3C"/>
    <w:rsid w:val="00615E11"/>
    <w:rsid w:val="006206C6"/>
    <w:rsid w:val="00624289"/>
    <w:rsid w:val="0062644D"/>
    <w:rsid w:val="0063174B"/>
    <w:rsid w:val="00634994"/>
    <w:rsid w:val="006406DA"/>
    <w:rsid w:val="006536E3"/>
    <w:rsid w:val="00653B6F"/>
    <w:rsid w:val="00655968"/>
    <w:rsid w:val="00657B7A"/>
    <w:rsid w:val="00662E6D"/>
    <w:rsid w:val="00665785"/>
    <w:rsid w:val="00670761"/>
    <w:rsid w:val="00674FC0"/>
    <w:rsid w:val="00676844"/>
    <w:rsid w:val="00680DD4"/>
    <w:rsid w:val="006879A9"/>
    <w:rsid w:val="00687EBB"/>
    <w:rsid w:val="00696101"/>
    <w:rsid w:val="00697CE3"/>
    <w:rsid w:val="006A0E84"/>
    <w:rsid w:val="006A62C3"/>
    <w:rsid w:val="006A6C61"/>
    <w:rsid w:val="006B0026"/>
    <w:rsid w:val="006B3201"/>
    <w:rsid w:val="006C3820"/>
    <w:rsid w:val="006C4BA3"/>
    <w:rsid w:val="006C7DD7"/>
    <w:rsid w:val="006D4DDE"/>
    <w:rsid w:val="006E1AD2"/>
    <w:rsid w:val="006F120F"/>
    <w:rsid w:val="006F2B2C"/>
    <w:rsid w:val="006F4798"/>
    <w:rsid w:val="006F6654"/>
    <w:rsid w:val="006F6FAE"/>
    <w:rsid w:val="006F74B7"/>
    <w:rsid w:val="006F7B57"/>
    <w:rsid w:val="00701280"/>
    <w:rsid w:val="00701A19"/>
    <w:rsid w:val="007144DB"/>
    <w:rsid w:val="0071502B"/>
    <w:rsid w:val="00717A5E"/>
    <w:rsid w:val="00720D18"/>
    <w:rsid w:val="00720DDA"/>
    <w:rsid w:val="007225A5"/>
    <w:rsid w:val="00727767"/>
    <w:rsid w:val="00727E6E"/>
    <w:rsid w:val="00732886"/>
    <w:rsid w:val="007350CE"/>
    <w:rsid w:val="0073611C"/>
    <w:rsid w:val="00743FD5"/>
    <w:rsid w:val="007456C6"/>
    <w:rsid w:val="00747DA9"/>
    <w:rsid w:val="007517E0"/>
    <w:rsid w:val="00755A91"/>
    <w:rsid w:val="00756DA5"/>
    <w:rsid w:val="00761DE7"/>
    <w:rsid w:val="00763269"/>
    <w:rsid w:val="0076477B"/>
    <w:rsid w:val="007665B3"/>
    <w:rsid w:val="00777968"/>
    <w:rsid w:val="00777A8C"/>
    <w:rsid w:val="00783C92"/>
    <w:rsid w:val="00787DEA"/>
    <w:rsid w:val="007901A0"/>
    <w:rsid w:val="007A4F91"/>
    <w:rsid w:val="007B0EB1"/>
    <w:rsid w:val="007B1B41"/>
    <w:rsid w:val="007B3E41"/>
    <w:rsid w:val="007B47EF"/>
    <w:rsid w:val="007B4C3D"/>
    <w:rsid w:val="007C229B"/>
    <w:rsid w:val="007C3AC8"/>
    <w:rsid w:val="007C7B90"/>
    <w:rsid w:val="007D360D"/>
    <w:rsid w:val="007D5692"/>
    <w:rsid w:val="007D5E3D"/>
    <w:rsid w:val="007D681E"/>
    <w:rsid w:val="007D7EFB"/>
    <w:rsid w:val="007E4591"/>
    <w:rsid w:val="007E653A"/>
    <w:rsid w:val="007F169C"/>
    <w:rsid w:val="007F3B93"/>
    <w:rsid w:val="007F41F6"/>
    <w:rsid w:val="007F6017"/>
    <w:rsid w:val="007F79BD"/>
    <w:rsid w:val="00806416"/>
    <w:rsid w:val="00806EBB"/>
    <w:rsid w:val="00807286"/>
    <w:rsid w:val="00807EA0"/>
    <w:rsid w:val="008113FE"/>
    <w:rsid w:val="0081144C"/>
    <w:rsid w:val="00811FA2"/>
    <w:rsid w:val="008133F0"/>
    <w:rsid w:val="00813C7F"/>
    <w:rsid w:val="0081430E"/>
    <w:rsid w:val="0081479B"/>
    <w:rsid w:val="00817E3D"/>
    <w:rsid w:val="00821E36"/>
    <w:rsid w:val="0082295B"/>
    <w:rsid w:val="0082354A"/>
    <w:rsid w:val="008237BD"/>
    <w:rsid w:val="00826EF6"/>
    <w:rsid w:val="00830B7C"/>
    <w:rsid w:val="008418D4"/>
    <w:rsid w:val="00844844"/>
    <w:rsid w:val="00852377"/>
    <w:rsid w:val="00854347"/>
    <w:rsid w:val="00854C49"/>
    <w:rsid w:val="008565AC"/>
    <w:rsid w:val="00856B61"/>
    <w:rsid w:val="00863E81"/>
    <w:rsid w:val="00865030"/>
    <w:rsid w:val="008677C4"/>
    <w:rsid w:val="00873342"/>
    <w:rsid w:val="00873D71"/>
    <w:rsid w:val="008740FC"/>
    <w:rsid w:val="0087719D"/>
    <w:rsid w:val="0088390C"/>
    <w:rsid w:val="008842E3"/>
    <w:rsid w:val="00886DFD"/>
    <w:rsid w:val="00892DD7"/>
    <w:rsid w:val="00894AA2"/>
    <w:rsid w:val="008A7D38"/>
    <w:rsid w:val="008B0516"/>
    <w:rsid w:val="008B642B"/>
    <w:rsid w:val="008B6446"/>
    <w:rsid w:val="008B723A"/>
    <w:rsid w:val="008C0F53"/>
    <w:rsid w:val="008D01B9"/>
    <w:rsid w:val="008D2B68"/>
    <w:rsid w:val="008D3686"/>
    <w:rsid w:val="008D461C"/>
    <w:rsid w:val="008D4945"/>
    <w:rsid w:val="008D75B7"/>
    <w:rsid w:val="008D79D9"/>
    <w:rsid w:val="008E2754"/>
    <w:rsid w:val="008E3D39"/>
    <w:rsid w:val="008E4802"/>
    <w:rsid w:val="008E509C"/>
    <w:rsid w:val="00901264"/>
    <w:rsid w:val="00901697"/>
    <w:rsid w:val="009041D5"/>
    <w:rsid w:val="009047ED"/>
    <w:rsid w:val="00907115"/>
    <w:rsid w:val="0090740A"/>
    <w:rsid w:val="00914A3A"/>
    <w:rsid w:val="00920810"/>
    <w:rsid w:val="00924AF7"/>
    <w:rsid w:val="0093004A"/>
    <w:rsid w:val="009316AA"/>
    <w:rsid w:val="00931709"/>
    <w:rsid w:val="0093435C"/>
    <w:rsid w:val="00934D9E"/>
    <w:rsid w:val="00936611"/>
    <w:rsid w:val="00947C81"/>
    <w:rsid w:val="00950752"/>
    <w:rsid w:val="00952A58"/>
    <w:rsid w:val="00954399"/>
    <w:rsid w:val="00956034"/>
    <w:rsid w:val="00957253"/>
    <w:rsid w:val="00960515"/>
    <w:rsid w:val="00961B2E"/>
    <w:rsid w:val="009666D4"/>
    <w:rsid w:val="009668FE"/>
    <w:rsid w:val="00970C65"/>
    <w:rsid w:val="00974637"/>
    <w:rsid w:val="0097552A"/>
    <w:rsid w:val="00976EB5"/>
    <w:rsid w:val="00980E16"/>
    <w:rsid w:val="009871E0"/>
    <w:rsid w:val="009877EC"/>
    <w:rsid w:val="009909E5"/>
    <w:rsid w:val="009918D0"/>
    <w:rsid w:val="00994564"/>
    <w:rsid w:val="00996EE0"/>
    <w:rsid w:val="009A0451"/>
    <w:rsid w:val="009A766F"/>
    <w:rsid w:val="009B0BA0"/>
    <w:rsid w:val="009B246B"/>
    <w:rsid w:val="009C1620"/>
    <w:rsid w:val="009C485C"/>
    <w:rsid w:val="009D46FD"/>
    <w:rsid w:val="009E24E9"/>
    <w:rsid w:val="009E4B6A"/>
    <w:rsid w:val="009E5958"/>
    <w:rsid w:val="009E64D3"/>
    <w:rsid w:val="009F1AEF"/>
    <w:rsid w:val="009F35F8"/>
    <w:rsid w:val="009F7256"/>
    <w:rsid w:val="009F7A02"/>
    <w:rsid w:val="00A00E90"/>
    <w:rsid w:val="00A10062"/>
    <w:rsid w:val="00A20086"/>
    <w:rsid w:val="00A24179"/>
    <w:rsid w:val="00A24C12"/>
    <w:rsid w:val="00A252FA"/>
    <w:rsid w:val="00A35C96"/>
    <w:rsid w:val="00A4532D"/>
    <w:rsid w:val="00A51128"/>
    <w:rsid w:val="00A537A1"/>
    <w:rsid w:val="00A55506"/>
    <w:rsid w:val="00A66E07"/>
    <w:rsid w:val="00A730CF"/>
    <w:rsid w:val="00A77899"/>
    <w:rsid w:val="00A84D28"/>
    <w:rsid w:val="00A868D6"/>
    <w:rsid w:val="00A87B57"/>
    <w:rsid w:val="00A97102"/>
    <w:rsid w:val="00AA2863"/>
    <w:rsid w:val="00AA2B93"/>
    <w:rsid w:val="00AA3CD2"/>
    <w:rsid w:val="00AA3D23"/>
    <w:rsid w:val="00AB0F85"/>
    <w:rsid w:val="00AB27BE"/>
    <w:rsid w:val="00AB48EA"/>
    <w:rsid w:val="00AB7DCD"/>
    <w:rsid w:val="00AC06E4"/>
    <w:rsid w:val="00AC4955"/>
    <w:rsid w:val="00AC6CA4"/>
    <w:rsid w:val="00AC72D2"/>
    <w:rsid w:val="00AC7304"/>
    <w:rsid w:val="00AD0453"/>
    <w:rsid w:val="00AD5F25"/>
    <w:rsid w:val="00AD5F29"/>
    <w:rsid w:val="00AE2C09"/>
    <w:rsid w:val="00AE55E8"/>
    <w:rsid w:val="00AE74BC"/>
    <w:rsid w:val="00AE7962"/>
    <w:rsid w:val="00AF4ACF"/>
    <w:rsid w:val="00B04684"/>
    <w:rsid w:val="00B1045E"/>
    <w:rsid w:val="00B11587"/>
    <w:rsid w:val="00B12C75"/>
    <w:rsid w:val="00B14ED5"/>
    <w:rsid w:val="00B1600C"/>
    <w:rsid w:val="00B22F1C"/>
    <w:rsid w:val="00B264EC"/>
    <w:rsid w:val="00B27D0A"/>
    <w:rsid w:val="00B36939"/>
    <w:rsid w:val="00B36E5F"/>
    <w:rsid w:val="00B41330"/>
    <w:rsid w:val="00B415B7"/>
    <w:rsid w:val="00B4488C"/>
    <w:rsid w:val="00B44CAC"/>
    <w:rsid w:val="00B5001C"/>
    <w:rsid w:val="00B525A7"/>
    <w:rsid w:val="00B5767C"/>
    <w:rsid w:val="00B57CB4"/>
    <w:rsid w:val="00B609BF"/>
    <w:rsid w:val="00B62744"/>
    <w:rsid w:val="00B6713A"/>
    <w:rsid w:val="00B73696"/>
    <w:rsid w:val="00B77115"/>
    <w:rsid w:val="00B83637"/>
    <w:rsid w:val="00B870B4"/>
    <w:rsid w:val="00B87340"/>
    <w:rsid w:val="00B91611"/>
    <w:rsid w:val="00B92522"/>
    <w:rsid w:val="00B9382B"/>
    <w:rsid w:val="00B9600C"/>
    <w:rsid w:val="00B9714E"/>
    <w:rsid w:val="00BA2A14"/>
    <w:rsid w:val="00BB064F"/>
    <w:rsid w:val="00BB2167"/>
    <w:rsid w:val="00BB4A1A"/>
    <w:rsid w:val="00BB530C"/>
    <w:rsid w:val="00BB74FB"/>
    <w:rsid w:val="00BC075B"/>
    <w:rsid w:val="00BC3096"/>
    <w:rsid w:val="00BC74AE"/>
    <w:rsid w:val="00BD49A3"/>
    <w:rsid w:val="00BE2827"/>
    <w:rsid w:val="00BE32B8"/>
    <w:rsid w:val="00BF54BC"/>
    <w:rsid w:val="00BF54C7"/>
    <w:rsid w:val="00C0054A"/>
    <w:rsid w:val="00C01B5F"/>
    <w:rsid w:val="00C02D40"/>
    <w:rsid w:val="00C03568"/>
    <w:rsid w:val="00C037EA"/>
    <w:rsid w:val="00C06FB4"/>
    <w:rsid w:val="00C07301"/>
    <w:rsid w:val="00C10777"/>
    <w:rsid w:val="00C10C75"/>
    <w:rsid w:val="00C1139F"/>
    <w:rsid w:val="00C11BE9"/>
    <w:rsid w:val="00C16E50"/>
    <w:rsid w:val="00C16F1F"/>
    <w:rsid w:val="00C1755D"/>
    <w:rsid w:val="00C219AE"/>
    <w:rsid w:val="00C36CF9"/>
    <w:rsid w:val="00C4460B"/>
    <w:rsid w:val="00C560BF"/>
    <w:rsid w:val="00C62F8A"/>
    <w:rsid w:val="00C67DFA"/>
    <w:rsid w:val="00C70A1E"/>
    <w:rsid w:val="00C70EE3"/>
    <w:rsid w:val="00C73E20"/>
    <w:rsid w:val="00C7569A"/>
    <w:rsid w:val="00C76611"/>
    <w:rsid w:val="00C822DF"/>
    <w:rsid w:val="00C95001"/>
    <w:rsid w:val="00C952C8"/>
    <w:rsid w:val="00C9727D"/>
    <w:rsid w:val="00CA2880"/>
    <w:rsid w:val="00CA28D7"/>
    <w:rsid w:val="00CA4060"/>
    <w:rsid w:val="00CA5469"/>
    <w:rsid w:val="00CA5B52"/>
    <w:rsid w:val="00CB6865"/>
    <w:rsid w:val="00CC50A7"/>
    <w:rsid w:val="00CC67D2"/>
    <w:rsid w:val="00CD7260"/>
    <w:rsid w:val="00CF47E3"/>
    <w:rsid w:val="00CF74E1"/>
    <w:rsid w:val="00D01B79"/>
    <w:rsid w:val="00D05B43"/>
    <w:rsid w:val="00D06152"/>
    <w:rsid w:val="00D2223D"/>
    <w:rsid w:val="00D223A2"/>
    <w:rsid w:val="00D24AE4"/>
    <w:rsid w:val="00D34D70"/>
    <w:rsid w:val="00D350B5"/>
    <w:rsid w:val="00D353C0"/>
    <w:rsid w:val="00D369E6"/>
    <w:rsid w:val="00D41C83"/>
    <w:rsid w:val="00D43CFA"/>
    <w:rsid w:val="00D44666"/>
    <w:rsid w:val="00D478A6"/>
    <w:rsid w:val="00D51FDF"/>
    <w:rsid w:val="00D558D3"/>
    <w:rsid w:val="00D61177"/>
    <w:rsid w:val="00D61EE6"/>
    <w:rsid w:val="00D62FA1"/>
    <w:rsid w:val="00D63261"/>
    <w:rsid w:val="00D648A9"/>
    <w:rsid w:val="00D66DEA"/>
    <w:rsid w:val="00D7318D"/>
    <w:rsid w:val="00D73526"/>
    <w:rsid w:val="00D749E1"/>
    <w:rsid w:val="00D838FD"/>
    <w:rsid w:val="00D84B6F"/>
    <w:rsid w:val="00D8561E"/>
    <w:rsid w:val="00D86CF8"/>
    <w:rsid w:val="00D961B3"/>
    <w:rsid w:val="00D97261"/>
    <w:rsid w:val="00DA384A"/>
    <w:rsid w:val="00DA3B0E"/>
    <w:rsid w:val="00DA6AB8"/>
    <w:rsid w:val="00DA76BF"/>
    <w:rsid w:val="00DB110E"/>
    <w:rsid w:val="00DC1614"/>
    <w:rsid w:val="00DC1916"/>
    <w:rsid w:val="00DC6796"/>
    <w:rsid w:val="00DD325A"/>
    <w:rsid w:val="00DD5FE8"/>
    <w:rsid w:val="00DD7ECE"/>
    <w:rsid w:val="00DF3549"/>
    <w:rsid w:val="00DF7222"/>
    <w:rsid w:val="00DF7F5C"/>
    <w:rsid w:val="00E0081E"/>
    <w:rsid w:val="00E06714"/>
    <w:rsid w:val="00E11DBE"/>
    <w:rsid w:val="00E13B70"/>
    <w:rsid w:val="00E14128"/>
    <w:rsid w:val="00E16590"/>
    <w:rsid w:val="00E213C8"/>
    <w:rsid w:val="00E238AC"/>
    <w:rsid w:val="00E2546F"/>
    <w:rsid w:val="00E323E4"/>
    <w:rsid w:val="00E33026"/>
    <w:rsid w:val="00E40BDA"/>
    <w:rsid w:val="00E43C7A"/>
    <w:rsid w:val="00E459D1"/>
    <w:rsid w:val="00E503B9"/>
    <w:rsid w:val="00E523FB"/>
    <w:rsid w:val="00E5458C"/>
    <w:rsid w:val="00E56187"/>
    <w:rsid w:val="00E6186B"/>
    <w:rsid w:val="00E6685F"/>
    <w:rsid w:val="00E7187D"/>
    <w:rsid w:val="00E768AE"/>
    <w:rsid w:val="00E7741B"/>
    <w:rsid w:val="00E86BCC"/>
    <w:rsid w:val="00E94FE5"/>
    <w:rsid w:val="00E96D3C"/>
    <w:rsid w:val="00EA36EA"/>
    <w:rsid w:val="00EA5108"/>
    <w:rsid w:val="00EA6013"/>
    <w:rsid w:val="00EA6ACC"/>
    <w:rsid w:val="00EB285D"/>
    <w:rsid w:val="00EC1AF1"/>
    <w:rsid w:val="00EC3EAD"/>
    <w:rsid w:val="00EC5033"/>
    <w:rsid w:val="00EC5729"/>
    <w:rsid w:val="00EC583C"/>
    <w:rsid w:val="00EC69E5"/>
    <w:rsid w:val="00ED1C0F"/>
    <w:rsid w:val="00ED3A66"/>
    <w:rsid w:val="00ED4DB0"/>
    <w:rsid w:val="00ED509B"/>
    <w:rsid w:val="00ED7DB8"/>
    <w:rsid w:val="00EE1910"/>
    <w:rsid w:val="00EE1E68"/>
    <w:rsid w:val="00EE1EE6"/>
    <w:rsid w:val="00EE75B2"/>
    <w:rsid w:val="00EF20EC"/>
    <w:rsid w:val="00F0026A"/>
    <w:rsid w:val="00F11353"/>
    <w:rsid w:val="00F165F7"/>
    <w:rsid w:val="00F22030"/>
    <w:rsid w:val="00F3059E"/>
    <w:rsid w:val="00F3081B"/>
    <w:rsid w:val="00F30A67"/>
    <w:rsid w:val="00F3103C"/>
    <w:rsid w:val="00F31C11"/>
    <w:rsid w:val="00F343CD"/>
    <w:rsid w:val="00F36FD3"/>
    <w:rsid w:val="00F42003"/>
    <w:rsid w:val="00F47828"/>
    <w:rsid w:val="00F5215D"/>
    <w:rsid w:val="00F641ED"/>
    <w:rsid w:val="00F64802"/>
    <w:rsid w:val="00F64B0A"/>
    <w:rsid w:val="00F716A4"/>
    <w:rsid w:val="00F73E3F"/>
    <w:rsid w:val="00F77722"/>
    <w:rsid w:val="00F80610"/>
    <w:rsid w:val="00F81156"/>
    <w:rsid w:val="00F83151"/>
    <w:rsid w:val="00FA2518"/>
    <w:rsid w:val="00FA33F6"/>
    <w:rsid w:val="00FB0901"/>
    <w:rsid w:val="00FB18D1"/>
    <w:rsid w:val="00FB2930"/>
    <w:rsid w:val="00FB312D"/>
    <w:rsid w:val="00FC02CD"/>
    <w:rsid w:val="00FC246C"/>
    <w:rsid w:val="00FD036F"/>
    <w:rsid w:val="00FD1B4F"/>
    <w:rsid w:val="00FD1BE9"/>
    <w:rsid w:val="00FD397F"/>
    <w:rsid w:val="00FD3CD9"/>
    <w:rsid w:val="00FE52E2"/>
    <w:rsid w:val="00FF1AE3"/>
    <w:rsid w:val="00FF3813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A5EFF8"/>
  <w15:docId w15:val="{73F8E082-E468-42E4-84F7-CD7595AC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link w:val="a5"/>
    <w:uiPriority w:val="34"/>
    <w:qFormat/>
    <w:rsid w:val="0082295B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9D46FD"/>
    <w:rPr>
      <w:rFonts w:ascii="Calibri" w:eastAsia="Calibri" w:hAnsi="Calibri" w:cs="Times New Roman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2295B"/>
    <w:rPr>
      <w:sz w:val="20"/>
      <w:szCs w:val="20"/>
      <w:lang w:val="ru-RU"/>
    </w:rPr>
  </w:style>
  <w:style w:type="character" w:styleId="a8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2295B"/>
    <w:rPr>
      <w:rFonts w:ascii="Calibri" w:eastAsia="Calibri" w:hAnsi="Calibri" w:cs="Times New Roman"/>
      <w:lang w:val="en-US"/>
    </w:rPr>
  </w:style>
  <w:style w:type="paragraph" w:styleId="ab">
    <w:name w:val="footer"/>
    <w:basedOn w:val="a"/>
    <w:link w:val="ac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d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d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e">
    <w:name w:val="Balloon Text"/>
    <w:basedOn w:val="a"/>
    <w:link w:val="af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styleId="af1">
    <w:name w:val="Strong"/>
    <w:basedOn w:val="a0"/>
    <w:uiPriority w:val="22"/>
    <w:qFormat/>
    <w:rsid w:val="00092E07"/>
    <w:rPr>
      <w:b/>
      <w:bCs/>
    </w:rPr>
  </w:style>
  <w:style w:type="table" w:styleId="af2">
    <w:name w:val="Table Grid"/>
    <w:basedOn w:val="a1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n">
    <w:name w:val="cn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b">
    <w:name w:val="cb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g">
    <w:name w:val="rg"/>
    <w:basedOn w:val="a"/>
    <w:rsid w:val="009D46FD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lf">
    <w:name w:val="lf"/>
    <w:basedOn w:val="a"/>
    <w:rsid w:val="009D46F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">
    <w:name w:val="tt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js">
    <w:name w:val="js"/>
    <w:basedOn w:val="a"/>
    <w:rsid w:val="009D46F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p">
    <w:name w:val="cp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9D46FD"/>
    <w:rPr>
      <w:sz w:val="20"/>
      <w:szCs w:val="20"/>
      <w:lang w:val="en-US"/>
    </w:rPr>
  </w:style>
  <w:style w:type="paragraph" w:styleId="af4">
    <w:name w:val="annotation text"/>
    <w:basedOn w:val="a"/>
    <w:link w:val="af3"/>
    <w:uiPriority w:val="99"/>
    <w:semiHidden/>
    <w:unhideWhenUsed/>
    <w:rsid w:val="009D46F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5">
    <w:name w:val="Тема примечания Знак"/>
    <w:basedOn w:val="af3"/>
    <w:link w:val="af6"/>
    <w:uiPriority w:val="99"/>
    <w:semiHidden/>
    <w:rsid w:val="009D46FD"/>
    <w:rPr>
      <w:b/>
      <w:bCs/>
      <w:sz w:val="20"/>
      <w:szCs w:val="20"/>
      <w:lang w:val="en-US"/>
    </w:rPr>
  </w:style>
  <w:style w:type="paragraph" w:styleId="af6">
    <w:name w:val="annotation subject"/>
    <w:basedOn w:val="af4"/>
    <w:next w:val="af4"/>
    <w:link w:val="af5"/>
    <w:uiPriority w:val="99"/>
    <w:semiHidden/>
    <w:unhideWhenUsed/>
    <w:rsid w:val="009D46FD"/>
    <w:rPr>
      <w:b/>
      <w:bCs/>
    </w:rPr>
  </w:style>
  <w:style w:type="paragraph" w:styleId="af7">
    <w:name w:val="Revision"/>
    <w:hidden/>
    <w:uiPriority w:val="99"/>
    <w:semiHidden/>
    <w:rsid w:val="00C70EE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3FF0C-C83E-4FF0-A03C-8498F2F15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85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Moiseenco</cp:lastModifiedBy>
  <cp:revision>6</cp:revision>
  <cp:lastPrinted>2023-10-27T05:53:00Z</cp:lastPrinted>
  <dcterms:created xsi:type="dcterms:W3CDTF">2023-10-26T11:46:00Z</dcterms:created>
  <dcterms:modified xsi:type="dcterms:W3CDTF">2023-11-14T12:18:00Z</dcterms:modified>
</cp:coreProperties>
</file>