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5BE2F" w14:textId="77777777" w:rsidR="009D46FD" w:rsidRPr="003A3C2F" w:rsidRDefault="009D46FD" w:rsidP="004579E2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Anexa nr.</w:t>
      </w:r>
      <w:r w:rsidR="00D8561E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8</w:t>
      </w:r>
    </w:p>
    <w:p w14:paraId="4A1328DE" w14:textId="32CD841B" w:rsidR="00200612" w:rsidRPr="003A3C2F" w:rsidRDefault="00040911" w:rsidP="00852377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 xml:space="preserve">la Regulamentul </w:t>
      </w:r>
      <w:r w:rsidR="00852377" w:rsidRPr="003A3C2F">
        <w:rPr>
          <w:rFonts w:ascii="Times New Roman" w:hAnsi="Times New Roman"/>
          <w:lang w:val="ro-RO"/>
        </w:rPr>
        <w:t>cu privire la licența de emisie</w:t>
      </w:r>
    </w:p>
    <w:p w14:paraId="0BC9EA79" w14:textId="77777777" w:rsidR="00852377" w:rsidRPr="003A3C2F" w:rsidRDefault="00852377" w:rsidP="00852377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351E013E" w14:textId="1DCFA51B" w:rsidR="009D46FD" w:rsidRPr="003A3C2F" w:rsidRDefault="009D46FD" w:rsidP="00D8561E">
      <w:pPr>
        <w:spacing w:after="0"/>
        <w:ind w:firstLine="360"/>
        <w:jc w:val="center"/>
        <w:rPr>
          <w:rFonts w:ascii="Times New Roman" w:hAnsi="Times New Roman"/>
          <w:b/>
          <w:lang w:val="ro-RO" w:eastAsia="ru-RU"/>
        </w:rPr>
      </w:pPr>
      <w:r w:rsidRPr="003A3C2F">
        <w:rPr>
          <w:rFonts w:ascii="Times New Roman" w:hAnsi="Times New Roman"/>
          <w:b/>
          <w:lang w:val="ro-RO" w:eastAsia="ru-RU"/>
        </w:rPr>
        <w:t>Condițiile licenței de emisie</w:t>
      </w:r>
    </w:p>
    <w:p w14:paraId="5B227E24" w14:textId="77777777" w:rsidR="009D46FD" w:rsidRPr="003A3C2F" w:rsidRDefault="009D46FD" w:rsidP="009D46FD">
      <w:pPr>
        <w:ind w:firstLine="360"/>
        <w:jc w:val="center"/>
        <w:rPr>
          <w:rFonts w:ascii="Times New Roman" w:hAnsi="Times New Roman"/>
          <w:b/>
          <w:lang w:val="ro-RO" w:eastAsia="ru-RU"/>
        </w:rPr>
      </w:pPr>
      <w:r w:rsidRPr="003A3C2F">
        <w:rPr>
          <w:rFonts w:ascii="Times New Roman" w:hAnsi="Times New Roman"/>
          <w:b/>
          <w:lang w:val="ro-RO" w:eastAsia="ru-RU"/>
        </w:rPr>
        <w:t>la Licența de emisie seria __ nr. ________ din __.__202_</w:t>
      </w:r>
    </w:p>
    <w:p w14:paraId="554E0404" w14:textId="77777777" w:rsidR="009D46FD" w:rsidRPr="003A3C2F" w:rsidRDefault="009D46FD" w:rsidP="00854347">
      <w:pPr>
        <w:jc w:val="both"/>
        <w:rPr>
          <w:rFonts w:ascii="Times New Roman" w:hAnsi="Times New Roman"/>
          <w:lang w:val="ro-RO" w:eastAsia="ru-RU"/>
        </w:rPr>
      </w:pPr>
      <w:r w:rsidRPr="003A3C2F">
        <w:rPr>
          <w:rFonts w:ascii="Times New Roman" w:hAnsi="Times New Roman"/>
          <w:b/>
          <w:lang w:val="ro-RO" w:eastAsia="ru-RU"/>
        </w:rPr>
        <w:t>1.</w:t>
      </w:r>
      <w:r w:rsidRPr="003A3C2F">
        <w:rPr>
          <w:rFonts w:ascii="Times New Roman" w:hAnsi="Times New Roman"/>
          <w:lang w:val="ro-RO" w:eastAsia="ru-RU"/>
        </w:rPr>
        <w:t xml:space="preserve"> Furnizor de servicii media </w:t>
      </w:r>
      <w:r w:rsidRPr="003A3C2F">
        <w:rPr>
          <w:rFonts w:ascii="Times New Roman" w:hAnsi="Times New Roman"/>
          <w:lang w:val="ro-RO"/>
        </w:rPr>
        <w:t>_</w:t>
      </w:r>
      <w:r w:rsidRPr="003A3C2F">
        <w:rPr>
          <w:rFonts w:ascii="Times New Roman" w:hAnsi="Times New Roman"/>
          <w:lang w:val="ro-RO" w:eastAsia="ru-RU"/>
        </w:rPr>
        <w:t>________________________________________________</w:t>
      </w:r>
    </w:p>
    <w:p w14:paraId="2CFCFE99" w14:textId="77777777" w:rsidR="009D46FD" w:rsidRPr="003A3C2F" w:rsidRDefault="009D46FD" w:rsidP="00854347">
      <w:pPr>
        <w:jc w:val="both"/>
        <w:rPr>
          <w:rFonts w:ascii="Times New Roman" w:hAnsi="Times New Roman"/>
          <w:lang w:val="ro-RO" w:eastAsia="ru-RU"/>
        </w:rPr>
      </w:pPr>
      <w:r w:rsidRPr="003A3C2F">
        <w:rPr>
          <w:rFonts w:ascii="Times New Roman" w:hAnsi="Times New Roman"/>
          <w:b/>
          <w:lang w:val="ro-RO" w:eastAsia="ru-RU"/>
        </w:rPr>
        <w:t>2.</w:t>
      </w:r>
      <w:r w:rsidRPr="003A3C2F">
        <w:rPr>
          <w:rFonts w:ascii="Times New Roman" w:hAnsi="Times New Roman"/>
          <w:lang w:val="ro-RO" w:eastAsia="ru-RU"/>
        </w:rPr>
        <w:t xml:space="preserve"> Denumirea serviciului media audiovizual _____________________________________</w:t>
      </w:r>
    </w:p>
    <w:p w14:paraId="00BFF1B4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3.</w:t>
      </w:r>
      <w:r w:rsidRPr="003A3C2F">
        <w:rPr>
          <w:rFonts w:ascii="Times New Roman" w:hAnsi="Times New Roman"/>
          <w:lang w:val="ro-RO" w:eastAsia="ru-RU"/>
        </w:rPr>
        <w:t xml:space="preserve"> E</w:t>
      </w:r>
      <w:r w:rsidRPr="003A3C2F">
        <w:rPr>
          <w:rFonts w:ascii="Times New Roman" w:hAnsi="Times New Roman"/>
          <w:lang w:val="ro-RO"/>
        </w:rPr>
        <w:t>lementele de identificare ale serviciului media audiovizual:</w:t>
      </w:r>
    </w:p>
    <w:p w14:paraId="5EA829C1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4.</w:t>
      </w:r>
      <w:r w:rsidRPr="003A3C2F">
        <w:rPr>
          <w:rFonts w:ascii="Times New Roman" w:hAnsi="Times New Roman"/>
          <w:lang w:val="ro-RO" w:eastAsia="ru-RU"/>
        </w:rPr>
        <w:t xml:space="preserve"> </w:t>
      </w:r>
      <w:r w:rsidRPr="003A3C2F">
        <w:rPr>
          <w:rFonts w:ascii="Times New Roman" w:hAnsi="Times New Roman"/>
          <w:lang w:val="ro-RO"/>
        </w:rPr>
        <w:t>Rețea de comunicații electronice pentru transmisiune:</w:t>
      </w:r>
    </w:p>
    <w:p w14:paraId="7456C720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□ internet, site ______________________</w:t>
      </w:r>
    </w:p>
    <w:p w14:paraId="4021FF26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□ rețelele distribuitorilor de servicii media</w:t>
      </w:r>
    </w:p>
    <w:p w14:paraId="73463DA0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□ satelit</w:t>
      </w:r>
    </w:p>
    <w:p w14:paraId="68B727BF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□ Multiplex ___</w:t>
      </w:r>
    </w:p>
    <w:p w14:paraId="557CB7B5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□ frecvențe radio</w:t>
      </w:r>
    </w:p>
    <w:p w14:paraId="2CA0751E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□ alte rețele de comunicații electronice _________________________________________</w:t>
      </w:r>
    </w:p>
    <w:p w14:paraId="22B9DBFD" w14:textId="6C5949AC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 w:eastAsia="ru-RU"/>
        </w:rPr>
      </w:pPr>
      <w:r w:rsidRPr="003A3C2F">
        <w:rPr>
          <w:rFonts w:ascii="Times New Roman" w:hAnsi="Times New Roman"/>
          <w:b/>
          <w:lang w:val="ro-RO" w:eastAsia="ru-RU"/>
        </w:rPr>
        <w:t>5.</w:t>
      </w:r>
      <w:r w:rsidRPr="003A3C2F">
        <w:rPr>
          <w:rFonts w:ascii="Times New Roman" w:hAnsi="Times New Roman"/>
          <w:lang w:val="ro-RO" w:eastAsia="ru-RU"/>
        </w:rPr>
        <w:t xml:space="preserve"> Adresa/adresele electronice pentru corespondență, </w:t>
      </w:r>
      <w:r w:rsidRPr="003A3C2F">
        <w:rPr>
          <w:rFonts w:ascii="Times New Roman" w:hAnsi="Times New Roman"/>
          <w:lang w:val="ro-RO"/>
        </w:rPr>
        <w:t>prin intermediul căreia urmează a fi informat în conformitate cu art.</w:t>
      </w:r>
      <w:r w:rsidR="00854347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83 alin.</w:t>
      </w:r>
      <w:r w:rsidR="00854347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 xml:space="preserve">(7) din Codul serviciilor media audiovizuale </w:t>
      </w:r>
      <w:r w:rsidR="00854347" w:rsidRPr="003A3C2F">
        <w:rPr>
          <w:rFonts w:ascii="Times New Roman" w:hAnsi="Times New Roman"/>
          <w:lang w:val="ro-RO"/>
        </w:rPr>
        <w:t xml:space="preserve">al Republicii Moldova </w:t>
      </w:r>
      <w:r w:rsidR="00F80610" w:rsidRPr="003A3C2F">
        <w:rPr>
          <w:rFonts w:ascii="Times New Roman" w:hAnsi="Times New Roman"/>
          <w:lang w:val="ro-RO"/>
        </w:rPr>
        <w:t>nr. 174/2018</w:t>
      </w:r>
      <w:r w:rsidR="00F80610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și art.</w:t>
      </w:r>
      <w:r w:rsidR="00F165F7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96 alin.</w:t>
      </w:r>
      <w:r w:rsidR="00F165F7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(1) din Codul administrativ al Republicii Moldova nr.</w:t>
      </w:r>
      <w:r w:rsidR="00F165F7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116/2018</w:t>
      </w:r>
      <w:r w:rsidRPr="003A3C2F">
        <w:rPr>
          <w:rFonts w:ascii="Times New Roman" w:hAnsi="Times New Roman"/>
          <w:lang w:val="ro-RO" w:eastAsia="ru-RU"/>
        </w:rPr>
        <w:t xml:space="preserve"> __________________________</w:t>
      </w:r>
    </w:p>
    <w:p w14:paraId="4F393574" w14:textId="77777777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6.</w:t>
      </w:r>
      <w:r w:rsidRPr="003A3C2F">
        <w:rPr>
          <w:rFonts w:ascii="Times New Roman" w:hAnsi="Times New Roman"/>
          <w:lang w:val="ro-RO" w:eastAsia="ru-RU"/>
        </w:rPr>
        <w:t xml:space="preserve"> </w:t>
      </w:r>
      <w:r w:rsidRPr="003A3C2F">
        <w:rPr>
          <w:rFonts w:ascii="Times New Roman" w:eastAsia="Times New Roman" w:hAnsi="Times New Roman"/>
          <w:lang w:val="ro-RO"/>
        </w:rPr>
        <w:t>Lista acționarilor sau asociaților până la nivel de persoană fizică (cu excepția acționarilor care sunt societăți pe acțiuni cu acțiuni la purtător sau listate la bursele de valori internaționale):</w:t>
      </w:r>
    </w:p>
    <w:p w14:paraId="60C473FD" w14:textId="77777777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1. Nume:</w:t>
      </w:r>
    </w:p>
    <w:p w14:paraId="6BA28A5F" w14:textId="77777777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Prenume:</w:t>
      </w:r>
    </w:p>
    <w:p w14:paraId="55A35A11" w14:textId="77777777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Cota:                      ___%</w:t>
      </w:r>
    </w:p>
    <w:p w14:paraId="76C32C3E" w14:textId="77777777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(</w:t>
      </w:r>
      <w:r w:rsidRPr="003A3C2F">
        <w:rPr>
          <w:rFonts w:ascii="Times New Roman" w:eastAsia="Times New Roman" w:hAnsi="Times New Roman"/>
          <w:i/>
          <w:lang w:val="ro-RO"/>
        </w:rPr>
        <w:t>a se completa</w:t>
      </w:r>
      <w:r w:rsidRPr="003A3C2F">
        <w:rPr>
          <w:rFonts w:ascii="Times New Roman" w:eastAsia="Times New Roman" w:hAnsi="Times New Roman"/>
          <w:lang w:val="ro-RO"/>
        </w:rPr>
        <w:t>)</w:t>
      </w:r>
    </w:p>
    <w:p w14:paraId="38854035" w14:textId="77777777" w:rsidR="009D46FD" w:rsidRPr="003A3C2F" w:rsidRDefault="009D46FD" w:rsidP="00F165F7">
      <w:pPr>
        <w:spacing w:after="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7.</w:t>
      </w:r>
      <w:r w:rsidRPr="003A3C2F">
        <w:rPr>
          <w:rFonts w:ascii="Times New Roman" w:hAnsi="Times New Roman"/>
          <w:lang w:val="ro-RO" w:eastAsia="ru-RU"/>
        </w:rPr>
        <w:t xml:space="preserve"> Z</w:t>
      </w:r>
      <w:r w:rsidRPr="003A3C2F">
        <w:rPr>
          <w:rFonts w:ascii="Times New Roman" w:eastAsia="Times New Roman" w:hAnsi="Times New Roman"/>
          <w:lang w:val="ro-RO"/>
        </w:rPr>
        <w:t>ona de difuzare a serviciului media audiovizual în sistem analogic sau digital terestru:</w:t>
      </w:r>
    </w:p>
    <w:p w14:paraId="6AFD0A7E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 w:eastAsia="ru-RU"/>
        </w:rPr>
      </w:pPr>
      <w:r w:rsidRPr="003A3C2F">
        <w:rPr>
          <w:rFonts w:ascii="Times New Roman" w:eastAsia="Times New Roman" w:hAnsi="Times New Roman"/>
          <w:lang w:val="ro-RO"/>
        </w:rPr>
        <w:t>__________________________________________________________________________</w:t>
      </w:r>
    </w:p>
    <w:p w14:paraId="08886A6E" w14:textId="77777777" w:rsidR="009D46FD" w:rsidRPr="003A3C2F" w:rsidRDefault="009D46FD" w:rsidP="00F165F7">
      <w:pPr>
        <w:spacing w:after="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8.</w:t>
      </w:r>
      <w:r w:rsidRPr="003A3C2F">
        <w:rPr>
          <w:rFonts w:ascii="Times New Roman" w:hAnsi="Times New Roman"/>
          <w:lang w:val="ro-RO" w:eastAsia="ru-RU"/>
        </w:rPr>
        <w:t xml:space="preserve"> Frecvențele </w:t>
      </w:r>
      <w:r w:rsidRPr="003A3C2F">
        <w:rPr>
          <w:rFonts w:ascii="Times New Roman" w:eastAsia="Times New Roman" w:hAnsi="Times New Roman"/>
          <w:lang w:val="ro-RO"/>
        </w:rPr>
        <w:t>de difuzare a serviciului media audiovizual în sistem analogic:</w:t>
      </w:r>
    </w:p>
    <w:p w14:paraId="7467ABBD" w14:textId="77777777" w:rsidR="009D46FD" w:rsidRPr="003A3C2F" w:rsidRDefault="009D46FD" w:rsidP="00854347">
      <w:pPr>
        <w:jc w:val="both"/>
        <w:outlineLvl w:val="0"/>
        <w:rPr>
          <w:rFonts w:ascii="Times New Roman" w:hAnsi="Times New Roman"/>
          <w:lang w:val="ro-RO" w:eastAsia="ru-RU"/>
        </w:rPr>
      </w:pPr>
      <w:r w:rsidRPr="003A3C2F">
        <w:rPr>
          <w:rFonts w:ascii="Times New Roman" w:eastAsia="Times New Roman" w:hAnsi="Times New Roman"/>
          <w:lang w:val="ro-RO"/>
        </w:rPr>
        <w:t>__________________________________________________________________________</w:t>
      </w:r>
    </w:p>
    <w:p w14:paraId="48347130" w14:textId="77777777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9.</w:t>
      </w:r>
      <w:r w:rsidRPr="003A3C2F">
        <w:rPr>
          <w:rFonts w:ascii="Times New Roman" w:hAnsi="Times New Roman"/>
          <w:lang w:val="ro-RO" w:eastAsia="ru-RU"/>
        </w:rPr>
        <w:t xml:space="preserve"> Furnizorul de servicii media</w:t>
      </w:r>
      <w:r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 w:eastAsia="ru-RU"/>
        </w:rPr>
        <w:t xml:space="preserve">își asumă </w:t>
      </w:r>
      <w:r w:rsidRPr="003A3C2F">
        <w:rPr>
          <w:rFonts w:ascii="Times New Roman" w:eastAsia="Times New Roman" w:hAnsi="Times New Roman"/>
          <w:lang w:val="ro-RO"/>
        </w:rPr>
        <w:t xml:space="preserve">angajamentul de a respecta prevederile </w:t>
      </w:r>
      <w:r w:rsidRPr="003A3C2F">
        <w:rPr>
          <w:rFonts w:ascii="Times New Roman" w:hAnsi="Times New Roman"/>
          <w:lang w:val="ro-RO"/>
        </w:rPr>
        <w:t>Codului serviciilor media audiovizuale al Republicii Moldova nr.</w:t>
      </w:r>
      <w:r w:rsidR="00F165F7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 xml:space="preserve">174/2018, prevederile altor acte normative </w:t>
      </w:r>
      <w:r w:rsidRPr="003A3C2F">
        <w:rPr>
          <w:rFonts w:ascii="Times New Roman" w:eastAsia="Times New Roman" w:hAnsi="Times New Roman"/>
          <w:lang w:val="ro-RO"/>
        </w:rPr>
        <w:t>și actele aprobate de către Consiliul Audiovizualului al Republicii Moldova.</w:t>
      </w:r>
    </w:p>
    <w:p w14:paraId="1EE71E46" w14:textId="77777777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10.</w:t>
      </w:r>
      <w:r w:rsidRPr="003A3C2F">
        <w:rPr>
          <w:rFonts w:ascii="Times New Roman" w:hAnsi="Times New Roman"/>
          <w:lang w:val="ro-RO" w:eastAsia="ru-RU"/>
        </w:rPr>
        <w:t xml:space="preserve"> Furnizorul de servicii media se obligă să respecte </w:t>
      </w:r>
      <w:r w:rsidRPr="003A3C2F">
        <w:rPr>
          <w:rFonts w:ascii="Times New Roman" w:eastAsia="Times New Roman" w:hAnsi="Times New Roman"/>
          <w:lang w:val="ro-RO"/>
        </w:rPr>
        <w:t xml:space="preserve">conceptul de principiu (general), tipul și structura serviciului media audiovizual, prevăzute în </w:t>
      </w:r>
      <w:r w:rsidR="00A252FA" w:rsidRPr="003A3C2F">
        <w:rPr>
          <w:rFonts w:ascii="Times New Roman" w:eastAsia="Times New Roman" w:hAnsi="Times New Roman"/>
          <w:lang w:val="ro-RO"/>
        </w:rPr>
        <w:t>a</w:t>
      </w:r>
      <w:r w:rsidRPr="003A3C2F">
        <w:rPr>
          <w:rFonts w:ascii="Times New Roman" w:eastAsia="Times New Roman" w:hAnsi="Times New Roman"/>
          <w:lang w:val="ro-RO"/>
        </w:rPr>
        <w:t>nexa</w:t>
      </w:r>
      <w:r w:rsidRPr="003A3C2F">
        <w:rPr>
          <w:rFonts w:ascii="Times New Roman" w:eastAsia="Times New Roman" w:hAnsi="Times New Roman"/>
          <w:i/>
          <w:lang w:val="ro-RO"/>
        </w:rPr>
        <w:t xml:space="preserve"> </w:t>
      </w:r>
      <w:r w:rsidRPr="003A3C2F">
        <w:rPr>
          <w:rFonts w:ascii="Times New Roman" w:hAnsi="Times New Roman"/>
          <w:i/>
          <w:iCs/>
          <w:lang w:val="ro-RO"/>
        </w:rPr>
        <w:t>Concepția generală a serviciului media audiovizual</w:t>
      </w:r>
      <w:r w:rsidRPr="003A3C2F">
        <w:rPr>
          <w:rFonts w:ascii="Times New Roman" w:hAnsi="Times New Roman"/>
          <w:iCs/>
          <w:lang w:val="ro-RO"/>
        </w:rPr>
        <w:t xml:space="preserve"> la licența de emisie a f</w:t>
      </w:r>
      <w:r w:rsidRPr="003A3C2F">
        <w:rPr>
          <w:rFonts w:ascii="Times New Roman" w:hAnsi="Times New Roman"/>
          <w:lang w:val="ro-RO" w:eastAsia="ru-RU"/>
        </w:rPr>
        <w:t>urnizorului de servicii media.</w:t>
      </w:r>
    </w:p>
    <w:p w14:paraId="2381231F" w14:textId="77777777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11.</w:t>
      </w:r>
      <w:r w:rsidRPr="003A3C2F">
        <w:rPr>
          <w:rFonts w:ascii="Times New Roman" w:hAnsi="Times New Roman"/>
          <w:lang w:val="ro-RO" w:eastAsia="ru-RU"/>
        </w:rPr>
        <w:t xml:space="preserve"> Titularul licenței de emisie</w:t>
      </w:r>
      <w:r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 w:eastAsia="ru-RU"/>
        </w:rPr>
        <w:t xml:space="preserve">își asumă </w:t>
      </w:r>
      <w:r w:rsidRPr="003A3C2F">
        <w:rPr>
          <w:rFonts w:ascii="Times New Roman" w:eastAsia="Times New Roman" w:hAnsi="Times New Roman"/>
          <w:lang w:val="ro-RO"/>
        </w:rPr>
        <w:t>angajamentul de a prezenta Consiliului Audiovizualului al Republicii Moldova informațiile solicitate cu privire la exercitarea activităților sale.</w:t>
      </w:r>
    </w:p>
    <w:p w14:paraId="2C2D1EE0" w14:textId="77777777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12.</w:t>
      </w:r>
      <w:r w:rsidRPr="003A3C2F">
        <w:rPr>
          <w:rFonts w:ascii="Times New Roman" w:hAnsi="Times New Roman"/>
          <w:lang w:val="ro-RO" w:eastAsia="ru-RU"/>
        </w:rPr>
        <w:t xml:space="preserve"> Titularul licenței de emisie</w:t>
      </w:r>
      <w:r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 w:eastAsia="ru-RU"/>
        </w:rPr>
        <w:t xml:space="preserve">își asumă </w:t>
      </w:r>
      <w:r w:rsidRPr="003A3C2F">
        <w:rPr>
          <w:rFonts w:ascii="Times New Roman" w:eastAsia="Times New Roman" w:hAnsi="Times New Roman"/>
          <w:lang w:val="ro-RO"/>
        </w:rPr>
        <w:t>angajamentul de a păstra înregistrările programelor audiovizuale pe durata prevăzută de legislație.</w:t>
      </w:r>
    </w:p>
    <w:p w14:paraId="5A063D35" w14:textId="700D565D" w:rsidR="009D46FD" w:rsidRPr="003A3C2F" w:rsidRDefault="009D46FD" w:rsidP="00854347">
      <w:pPr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b/>
          <w:lang w:val="ro-RO" w:eastAsia="ru-RU"/>
        </w:rPr>
        <w:t>13.</w:t>
      </w:r>
      <w:r w:rsidRPr="003A3C2F">
        <w:rPr>
          <w:rFonts w:ascii="Times New Roman" w:hAnsi="Times New Roman"/>
          <w:lang w:val="ro-RO" w:eastAsia="ru-RU"/>
        </w:rPr>
        <w:t xml:space="preserve"> Titularul licenței de emisie</w:t>
      </w:r>
      <w:r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 w:eastAsia="ru-RU"/>
        </w:rPr>
        <w:t xml:space="preserve">își asumă </w:t>
      </w:r>
      <w:r w:rsidRPr="003A3C2F">
        <w:rPr>
          <w:rFonts w:ascii="Times New Roman" w:eastAsia="Times New Roman" w:hAnsi="Times New Roman"/>
          <w:lang w:val="ro-RO"/>
        </w:rPr>
        <w:t xml:space="preserve">angajamentul de a </w:t>
      </w:r>
      <w:r w:rsidRPr="003A3C2F">
        <w:rPr>
          <w:rFonts w:ascii="Times New Roman" w:hAnsi="Times New Roman"/>
          <w:lang w:val="ro-RO"/>
        </w:rPr>
        <w:t>publica pe pagina sa web oficială rapoartele anuale de activitate întocmite conform modelului aprobat de Consiliul Audiovizualului</w:t>
      </w:r>
      <w:r w:rsidR="00AE55E8" w:rsidRPr="003A3C2F">
        <w:rPr>
          <w:rFonts w:ascii="Times New Roman" w:eastAsia="Times New Roman" w:hAnsi="Times New Roman"/>
          <w:lang w:val="ro-RO"/>
        </w:rPr>
        <w:t xml:space="preserve"> al Republicii Moldova</w:t>
      </w:r>
      <w:r w:rsidRPr="003A3C2F">
        <w:rPr>
          <w:rFonts w:ascii="Times New Roman" w:hAnsi="Times New Roman"/>
          <w:lang w:val="ro-RO"/>
        </w:rPr>
        <w:t>.</w:t>
      </w:r>
    </w:p>
    <w:p w14:paraId="3C66FF2F" w14:textId="77777777" w:rsidR="009D46FD" w:rsidRPr="003A3C2F" w:rsidRDefault="009D46FD" w:rsidP="009D46FD">
      <w:pPr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</w:p>
    <w:p w14:paraId="56587B40" w14:textId="77777777" w:rsidR="009D46FD" w:rsidRPr="003A3C2F" w:rsidRDefault="009D46FD" w:rsidP="009D46FD">
      <w:pPr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lastRenderedPageBreak/>
        <w:t>„_____” _____________ 202_</w:t>
      </w:r>
    </w:p>
    <w:p w14:paraId="1B7D238A" w14:textId="77777777" w:rsidR="009D46FD" w:rsidRPr="003A3C2F" w:rsidRDefault="009D46FD" w:rsidP="009D46FD">
      <w:pPr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</w:p>
    <w:p w14:paraId="2AC91E14" w14:textId="77777777" w:rsidR="009D46FD" w:rsidRPr="003A3C2F" w:rsidRDefault="009D46FD" w:rsidP="009D46FD">
      <w:pPr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</w:p>
    <w:p w14:paraId="0093C0E8" w14:textId="77777777" w:rsidR="009D46FD" w:rsidRPr="003A3C2F" w:rsidRDefault="009D46FD" w:rsidP="00AE55E8">
      <w:pPr>
        <w:spacing w:after="0"/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Președintele</w:t>
      </w:r>
    </w:p>
    <w:p w14:paraId="3F5C3D61" w14:textId="77777777" w:rsidR="009D46FD" w:rsidRPr="003A3C2F" w:rsidRDefault="009D46FD" w:rsidP="00AE55E8">
      <w:pPr>
        <w:spacing w:after="0"/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 xml:space="preserve">Consiliului Audiovizualului al Republicii Moldova          </w:t>
      </w:r>
      <w:r w:rsidRPr="003A3C2F">
        <w:rPr>
          <w:rFonts w:ascii="Times New Roman" w:hAnsi="Times New Roman"/>
          <w:lang w:val="ro-RO"/>
        </w:rPr>
        <w:t>___________</w:t>
      </w:r>
      <w:r w:rsidR="00064BB2" w:rsidRPr="003A3C2F">
        <w:rPr>
          <w:rFonts w:ascii="Times New Roman" w:hAnsi="Times New Roman"/>
          <w:lang w:val="ro-RO"/>
        </w:rPr>
        <w:t>_______</w:t>
      </w:r>
      <w:r w:rsidRPr="003A3C2F">
        <w:rPr>
          <w:rFonts w:ascii="Times New Roman" w:hAnsi="Times New Roman"/>
          <w:lang w:val="ro-RO"/>
        </w:rPr>
        <w:t>___________</w:t>
      </w:r>
    </w:p>
    <w:p w14:paraId="50AB7573" w14:textId="77777777" w:rsidR="009D46FD" w:rsidRPr="003A3C2F" w:rsidRDefault="009D46FD" w:rsidP="009D46FD">
      <w:pPr>
        <w:ind w:firstLine="360"/>
        <w:jc w:val="right"/>
        <w:outlineLvl w:val="0"/>
        <w:rPr>
          <w:rFonts w:ascii="Times New Roman" w:hAnsi="Times New Roman"/>
          <w:i/>
          <w:lang w:val="ro-RO"/>
        </w:rPr>
      </w:pPr>
      <w:r w:rsidRPr="003A3C2F">
        <w:rPr>
          <w:rFonts w:ascii="Times New Roman" w:hAnsi="Times New Roman"/>
          <w:i/>
          <w:lang w:val="ro-RO"/>
        </w:rPr>
        <w:t>L.Ș.</w:t>
      </w:r>
    </w:p>
    <w:p w14:paraId="5CC59F75" w14:textId="77777777" w:rsidR="009D46FD" w:rsidRPr="003A3C2F" w:rsidRDefault="009D46FD" w:rsidP="00AE55E8">
      <w:pPr>
        <w:spacing w:after="0"/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 xml:space="preserve">Șeful </w:t>
      </w:r>
      <w:r w:rsidRPr="003A3C2F">
        <w:rPr>
          <w:rFonts w:ascii="Times New Roman" w:hAnsi="Times New Roman"/>
          <w:bCs/>
          <w:lang w:val="ro-RO"/>
        </w:rPr>
        <w:t>Direcției</w:t>
      </w:r>
      <w:r w:rsidRPr="003A3C2F">
        <w:rPr>
          <w:rFonts w:ascii="Times New Roman" w:eastAsia="Times New Roman" w:hAnsi="Times New Roman"/>
          <w:lang w:val="ro-RO"/>
        </w:rPr>
        <w:t xml:space="preserve"> </w:t>
      </w:r>
    </w:p>
    <w:p w14:paraId="24832DD0" w14:textId="77777777" w:rsidR="009D46FD" w:rsidRPr="003A3C2F" w:rsidRDefault="00AE55E8" w:rsidP="00AE55E8">
      <w:pPr>
        <w:spacing w:after="0"/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bCs/>
          <w:lang w:val="ro-RO"/>
        </w:rPr>
        <w:t>l</w:t>
      </w:r>
      <w:r w:rsidR="009D46FD" w:rsidRPr="003A3C2F">
        <w:rPr>
          <w:rFonts w:ascii="Times New Roman" w:hAnsi="Times New Roman"/>
          <w:bCs/>
          <w:lang w:val="ro-RO"/>
        </w:rPr>
        <w:t xml:space="preserve">icențiere furnizori                                             </w:t>
      </w:r>
      <w:r w:rsidR="009D46FD" w:rsidRPr="003A3C2F">
        <w:rPr>
          <w:rFonts w:ascii="Times New Roman" w:hAnsi="Times New Roman"/>
          <w:bCs/>
          <w:lang w:val="ro-RO"/>
        </w:rPr>
        <w:tab/>
      </w:r>
      <w:r w:rsidR="009D46FD" w:rsidRPr="003A3C2F">
        <w:rPr>
          <w:rFonts w:ascii="Times New Roman" w:hAnsi="Times New Roman"/>
          <w:bCs/>
          <w:lang w:val="ro-RO"/>
        </w:rPr>
        <w:tab/>
        <w:t xml:space="preserve">  </w:t>
      </w:r>
      <w:r w:rsidR="009D46FD" w:rsidRPr="003A3C2F">
        <w:rPr>
          <w:rFonts w:ascii="Times New Roman" w:hAnsi="Times New Roman"/>
          <w:lang w:val="ro-RO"/>
        </w:rPr>
        <w:t>____________</w:t>
      </w:r>
      <w:r w:rsidR="00064BB2" w:rsidRPr="003A3C2F">
        <w:rPr>
          <w:rFonts w:ascii="Times New Roman" w:hAnsi="Times New Roman"/>
          <w:lang w:val="ro-RO"/>
        </w:rPr>
        <w:t>_______</w:t>
      </w:r>
      <w:r w:rsidR="009D46FD" w:rsidRPr="003A3C2F">
        <w:rPr>
          <w:rFonts w:ascii="Times New Roman" w:hAnsi="Times New Roman"/>
          <w:lang w:val="ro-RO"/>
        </w:rPr>
        <w:t>__________</w:t>
      </w:r>
    </w:p>
    <w:p w14:paraId="57814407" w14:textId="77777777" w:rsidR="009D46FD" w:rsidRPr="003A3C2F" w:rsidRDefault="009D46FD" w:rsidP="009D46FD">
      <w:pPr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</w:p>
    <w:p w14:paraId="151B949E" w14:textId="77777777" w:rsidR="009D46FD" w:rsidRPr="003A3C2F" w:rsidRDefault="009D46FD" w:rsidP="00AE55E8">
      <w:pPr>
        <w:spacing w:after="0"/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Administratorul</w:t>
      </w:r>
    </w:p>
    <w:p w14:paraId="5E211D3B" w14:textId="77777777" w:rsidR="009D46FD" w:rsidRPr="003A3C2F" w:rsidRDefault="009D46FD" w:rsidP="00AE55E8">
      <w:pPr>
        <w:spacing w:after="0"/>
        <w:ind w:firstLine="360"/>
        <w:jc w:val="both"/>
        <w:outlineLvl w:val="0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t</w:t>
      </w:r>
      <w:r w:rsidRPr="003A3C2F">
        <w:rPr>
          <w:rFonts w:ascii="Times New Roman" w:hAnsi="Times New Roman"/>
          <w:lang w:val="ro-RO" w:eastAsia="ru-RU"/>
        </w:rPr>
        <w:t xml:space="preserve">itularului licenței de emisie       </w:t>
      </w:r>
      <w:r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bCs/>
          <w:lang w:val="ro-RO"/>
        </w:rPr>
        <w:t xml:space="preserve">                                     </w:t>
      </w:r>
      <w:r w:rsidRPr="003A3C2F">
        <w:rPr>
          <w:rFonts w:ascii="Times New Roman" w:hAnsi="Times New Roman"/>
          <w:lang w:val="ro-RO"/>
        </w:rPr>
        <w:t>____________________</w:t>
      </w:r>
      <w:r w:rsidR="00AE55E8" w:rsidRPr="003A3C2F">
        <w:rPr>
          <w:rFonts w:ascii="Times New Roman" w:hAnsi="Times New Roman"/>
          <w:lang w:val="ro-RO"/>
        </w:rPr>
        <w:t>__</w:t>
      </w:r>
      <w:r w:rsidRPr="003A3C2F">
        <w:rPr>
          <w:rFonts w:ascii="Times New Roman" w:hAnsi="Times New Roman"/>
          <w:lang w:val="ro-RO"/>
        </w:rPr>
        <w:t>_______</w:t>
      </w:r>
    </w:p>
    <w:p w14:paraId="376B443D" w14:textId="77777777" w:rsidR="009D46FD" w:rsidRPr="003A3C2F" w:rsidRDefault="009D46FD" w:rsidP="009D46FD">
      <w:pPr>
        <w:ind w:firstLine="360"/>
        <w:jc w:val="both"/>
        <w:outlineLvl w:val="0"/>
        <w:rPr>
          <w:rFonts w:ascii="Times New Roman" w:hAnsi="Times New Roman"/>
          <w:i/>
          <w:lang w:val="ro-RO"/>
        </w:rPr>
      </w:pPr>
      <w:r w:rsidRPr="003A3C2F">
        <w:rPr>
          <w:rFonts w:ascii="Times New Roman" w:hAnsi="Times New Roman"/>
          <w:i/>
          <w:lang w:val="ro-RO"/>
        </w:rPr>
        <w:t xml:space="preserve">                                                                                         (nume</w:t>
      </w:r>
      <w:r w:rsidR="00AE55E8" w:rsidRPr="003A3C2F">
        <w:rPr>
          <w:rFonts w:ascii="Times New Roman" w:hAnsi="Times New Roman"/>
          <w:i/>
          <w:lang w:val="ro-RO"/>
        </w:rPr>
        <w:t>le</w:t>
      </w:r>
      <w:r w:rsidRPr="003A3C2F">
        <w:rPr>
          <w:rFonts w:ascii="Times New Roman" w:hAnsi="Times New Roman"/>
          <w:i/>
          <w:lang w:val="ro-RO"/>
        </w:rPr>
        <w:t>, prenume</w:t>
      </w:r>
      <w:r w:rsidR="00AE55E8" w:rsidRPr="003A3C2F">
        <w:rPr>
          <w:rFonts w:ascii="Times New Roman" w:hAnsi="Times New Roman"/>
          <w:i/>
          <w:lang w:val="ro-RO"/>
        </w:rPr>
        <w:t>le</w:t>
      </w:r>
      <w:r w:rsidRPr="003A3C2F">
        <w:rPr>
          <w:rFonts w:ascii="Times New Roman" w:hAnsi="Times New Roman"/>
          <w:i/>
          <w:lang w:val="ro-RO"/>
        </w:rPr>
        <w:t xml:space="preserve"> și semnătur</w:t>
      </w:r>
      <w:r w:rsidR="00AE55E8" w:rsidRPr="003A3C2F">
        <w:rPr>
          <w:rFonts w:ascii="Times New Roman" w:hAnsi="Times New Roman"/>
          <w:i/>
          <w:lang w:val="ro-RO"/>
        </w:rPr>
        <w:t>a</w:t>
      </w:r>
      <w:r w:rsidRPr="003A3C2F">
        <w:rPr>
          <w:rFonts w:ascii="Times New Roman" w:hAnsi="Times New Roman"/>
          <w:i/>
          <w:lang w:val="ro-RO"/>
        </w:rPr>
        <w:t>)</w:t>
      </w:r>
    </w:p>
    <w:p w14:paraId="2925AFE7" w14:textId="77777777" w:rsidR="009D46FD" w:rsidRPr="003A3C2F" w:rsidRDefault="009D46FD" w:rsidP="009D46FD">
      <w:pPr>
        <w:ind w:firstLine="360"/>
        <w:jc w:val="right"/>
        <w:outlineLvl w:val="0"/>
        <w:rPr>
          <w:rFonts w:ascii="Times New Roman" w:hAnsi="Times New Roman"/>
          <w:i/>
          <w:lang w:val="ro-RO"/>
        </w:rPr>
      </w:pPr>
      <w:r w:rsidRPr="003A3C2F">
        <w:rPr>
          <w:rFonts w:ascii="Times New Roman" w:hAnsi="Times New Roman"/>
          <w:i/>
          <w:lang w:val="ro-RO"/>
        </w:rPr>
        <w:t>L.Ș.</w:t>
      </w:r>
    </w:p>
    <w:p w14:paraId="222553E3" w14:textId="77777777" w:rsidR="00F11353" w:rsidRPr="003A3C2F" w:rsidRDefault="00F11353" w:rsidP="00FD1B4F">
      <w:pPr>
        <w:spacing w:after="0" w:line="240" w:lineRule="auto"/>
        <w:jc w:val="both"/>
        <w:rPr>
          <w:sz w:val="28"/>
          <w:szCs w:val="28"/>
          <w:lang w:val="ro-RO"/>
        </w:rPr>
      </w:pPr>
    </w:p>
    <w:sectPr w:rsidR="00F11353" w:rsidRPr="003A3C2F" w:rsidSect="006A62C3">
      <w:footerReference w:type="default" r:id="rId8"/>
      <w:pgSz w:w="11906" w:h="16838"/>
      <w:pgMar w:top="851" w:right="567" w:bottom="851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E9D6" w14:textId="77777777" w:rsidR="00580E68" w:rsidRDefault="00580E68" w:rsidP="0082295B">
      <w:pPr>
        <w:spacing w:after="0" w:line="240" w:lineRule="auto"/>
      </w:pPr>
      <w:r>
        <w:separator/>
      </w:r>
    </w:p>
  </w:endnote>
  <w:endnote w:type="continuationSeparator" w:id="0">
    <w:p w14:paraId="61AA72C0" w14:textId="77777777" w:rsidR="00580E68" w:rsidRDefault="00580E68" w:rsidP="0082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45156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65540625" w14:textId="77777777" w:rsidR="00D34D70" w:rsidRPr="00747DA9" w:rsidRDefault="00D34D70">
        <w:pPr>
          <w:pStyle w:val="ab"/>
          <w:jc w:val="right"/>
          <w:rPr>
            <w:rFonts w:ascii="Times New Roman" w:hAnsi="Times New Roman"/>
          </w:rPr>
        </w:pPr>
        <w:r w:rsidRPr="00747DA9">
          <w:rPr>
            <w:rFonts w:ascii="Times New Roman" w:hAnsi="Times New Roman"/>
          </w:rPr>
          <w:fldChar w:fldCharType="begin"/>
        </w:r>
        <w:r w:rsidRPr="00747DA9">
          <w:rPr>
            <w:rFonts w:ascii="Times New Roman" w:hAnsi="Times New Roman"/>
          </w:rPr>
          <w:instrText xml:space="preserve"> PAGE   \* MERGEFORMAT </w:instrText>
        </w:r>
        <w:r w:rsidRPr="00747DA9">
          <w:rPr>
            <w:rFonts w:ascii="Times New Roman" w:hAnsi="Times New Roman"/>
          </w:rPr>
          <w:fldChar w:fldCharType="separate"/>
        </w:r>
        <w:r w:rsidR="001576DE">
          <w:rPr>
            <w:rFonts w:ascii="Times New Roman" w:hAnsi="Times New Roman"/>
            <w:noProof/>
          </w:rPr>
          <w:t>23</w:t>
        </w:r>
        <w:r w:rsidRPr="00747DA9">
          <w:rPr>
            <w:rFonts w:ascii="Times New Roman" w:hAnsi="Times New Roman"/>
          </w:rPr>
          <w:fldChar w:fldCharType="end"/>
        </w:r>
      </w:p>
    </w:sdtContent>
  </w:sdt>
  <w:p w14:paraId="637CB512" w14:textId="77777777" w:rsidR="00D34D70" w:rsidRPr="00B1045E" w:rsidRDefault="00D34D70" w:rsidP="00F31C11">
    <w:pPr>
      <w:jc w:val="right"/>
      <w:rPr>
        <w:rFonts w:ascii="Times New Roman" w:hAnsi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4B902" w14:textId="77777777" w:rsidR="00580E68" w:rsidRDefault="00580E68" w:rsidP="0082295B">
      <w:pPr>
        <w:spacing w:after="0" w:line="240" w:lineRule="auto"/>
      </w:pPr>
      <w:r>
        <w:separator/>
      </w:r>
    </w:p>
  </w:footnote>
  <w:footnote w:type="continuationSeparator" w:id="0">
    <w:p w14:paraId="724D1F06" w14:textId="77777777" w:rsidR="00580E68" w:rsidRDefault="00580E68" w:rsidP="00822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A1948"/>
    <w:multiLevelType w:val="hybridMultilevel"/>
    <w:tmpl w:val="3346558C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EA20674"/>
    <w:multiLevelType w:val="hybridMultilevel"/>
    <w:tmpl w:val="9E50E8BA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FA3007B"/>
    <w:multiLevelType w:val="hybridMultilevel"/>
    <w:tmpl w:val="9C42106A"/>
    <w:lvl w:ilvl="0" w:tplc="134EEE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55A3C"/>
    <w:multiLevelType w:val="hybridMultilevel"/>
    <w:tmpl w:val="119E18E4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87D323A"/>
    <w:multiLevelType w:val="hybridMultilevel"/>
    <w:tmpl w:val="24F657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2154D2"/>
    <w:multiLevelType w:val="hybridMultilevel"/>
    <w:tmpl w:val="7144CAEA"/>
    <w:lvl w:ilvl="0" w:tplc="1C6A8B4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strike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CED3964"/>
    <w:multiLevelType w:val="hybridMultilevel"/>
    <w:tmpl w:val="8D66E556"/>
    <w:lvl w:ilvl="0" w:tplc="F0B0550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34F0ECF"/>
    <w:multiLevelType w:val="hybridMultilevel"/>
    <w:tmpl w:val="8B7EF47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90341E9"/>
    <w:multiLevelType w:val="hybridMultilevel"/>
    <w:tmpl w:val="A04874BE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B9D156A"/>
    <w:multiLevelType w:val="hybridMultilevel"/>
    <w:tmpl w:val="4E08F2B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A344F90"/>
    <w:multiLevelType w:val="hybridMultilevel"/>
    <w:tmpl w:val="CA06FF6C"/>
    <w:lvl w:ilvl="0" w:tplc="5756FB6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9C627E"/>
    <w:multiLevelType w:val="hybridMultilevel"/>
    <w:tmpl w:val="A2AC19DE"/>
    <w:lvl w:ilvl="0" w:tplc="04180011">
      <w:start w:val="1"/>
      <w:numFmt w:val="decimal"/>
      <w:lvlText w:val="%1)"/>
      <w:lvlJc w:val="left"/>
      <w:pPr>
        <w:ind w:left="1004" w:hanging="360"/>
      </w:p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923396D"/>
    <w:multiLevelType w:val="hybridMultilevel"/>
    <w:tmpl w:val="FFC499CA"/>
    <w:lvl w:ilvl="0" w:tplc="397C9BA2"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B2ED4"/>
    <w:multiLevelType w:val="hybridMultilevel"/>
    <w:tmpl w:val="D47C345C"/>
    <w:lvl w:ilvl="0" w:tplc="FAEA9A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21C5C"/>
    <w:multiLevelType w:val="hybridMultilevel"/>
    <w:tmpl w:val="75DE2E12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EDC406D"/>
    <w:multiLevelType w:val="hybridMultilevel"/>
    <w:tmpl w:val="AF54BFC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763A61C6"/>
    <w:multiLevelType w:val="hybridMultilevel"/>
    <w:tmpl w:val="F89891BC"/>
    <w:lvl w:ilvl="0" w:tplc="6088BF74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2007" w:hanging="360"/>
      </w:pPr>
    </w:lvl>
    <w:lvl w:ilvl="2" w:tplc="0418001B" w:tentative="1">
      <w:start w:val="1"/>
      <w:numFmt w:val="lowerRoman"/>
      <w:lvlText w:val="%3."/>
      <w:lvlJc w:val="right"/>
      <w:pPr>
        <w:ind w:left="2727" w:hanging="180"/>
      </w:pPr>
    </w:lvl>
    <w:lvl w:ilvl="3" w:tplc="0418000F" w:tentative="1">
      <w:start w:val="1"/>
      <w:numFmt w:val="decimal"/>
      <w:lvlText w:val="%4."/>
      <w:lvlJc w:val="left"/>
      <w:pPr>
        <w:ind w:left="3447" w:hanging="360"/>
      </w:pPr>
    </w:lvl>
    <w:lvl w:ilvl="4" w:tplc="04180019" w:tentative="1">
      <w:start w:val="1"/>
      <w:numFmt w:val="lowerLetter"/>
      <w:lvlText w:val="%5."/>
      <w:lvlJc w:val="left"/>
      <w:pPr>
        <w:ind w:left="4167" w:hanging="360"/>
      </w:pPr>
    </w:lvl>
    <w:lvl w:ilvl="5" w:tplc="0418001B" w:tentative="1">
      <w:start w:val="1"/>
      <w:numFmt w:val="lowerRoman"/>
      <w:lvlText w:val="%6."/>
      <w:lvlJc w:val="right"/>
      <w:pPr>
        <w:ind w:left="4887" w:hanging="180"/>
      </w:pPr>
    </w:lvl>
    <w:lvl w:ilvl="6" w:tplc="0418000F" w:tentative="1">
      <w:start w:val="1"/>
      <w:numFmt w:val="decimal"/>
      <w:lvlText w:val="%7."/>
      <w:lvlJc w:val="left"/>
      <w:pPr>
        <w:ind w:left="5607" w:hanging="360"/>
      </w:pPr>
    </w:lvl>
    <w:lvl w:ilvl="7" w:tplc="04180019" w:tentative="1">
      <w:start w:val="1"/>
      <w:numFmt w:val="lowerLetter"/>
      <w:lvlText w:val="%8."/>
      <w:lvlJc w:val="left"/>
      <w:pPr>
        <w:ind w:left="6327" w:hanging="360"/>
      </w:pPr>
    </w:lvl>
    <w:lvl w:ilvl="8" w:tplc="041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7B1E6F99"/>
    <w:multiLevelType w:val="hybridMultilevel"/>
    <w:tmpl w:val="36DCE8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F4A0202"/>
    <w:multiLevelType w:val="hybridMultilevel"/>
    <w:tmpl w:val="6A7811E2"/>
    <w:lvl w:ilvl="0" w:tplc="08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3257070">
    <w:abstractNumId w:val="16"/>
  </w:num>
  <w:num w:numId="2" w16cid:durableId="2036730776">
    <w:abstractNumId w:val="18"/>
  </w:num>
  <w:num w:numId="3" w16cid:durableId="184708093">
    <w:abstractNumId w:val="2"/>
  </w:num>
  <w:num w:numId="4" w16cid:durableId="949321097">
    <w:abstractNumId w:val="12"/>
  </w:num>
  <w:num w:numId="5" w16cid:durableId="2096053449">
    <w:abstractNumId w:val="9"/>
  </w:num>
  <w:num w:numId="6" w16cid:durableId="2005738145">
    <w:abstractNumId w:val="1"/>
  </w:num>
  <w:num w:numId="7" w16cid:durableId="1785420545">
    <w:abstractNumId w:val="8"/>
  </w:num>
  <w:num w:numId="8" w16cid:durableId="1522360008">
    <w:abstractNumId w:val="15"/>
  </w:num>
  <w:num w:numId="9" w16cid:durableId="1710838981">
    <w:abstractNumId w:val="3"/>
  </w:num>
  <w:num w:numId="10" w16cid:durableId="2106683071">
    <w:abstractNumId w:val="17"/>
  </w:num>
  <w:num w:numId="11" w16cid:durableId="19935434">
    <w:abstractNumId w:val="0"/>
  </w:num>
  <w:num w:numId="12" w16cid:durableId="560210179">
    <w:abstractNumId w:val="14"/>
  </w:num>
  <w:num w:numId="13" w16cid:durableId="648436455">
    <w:abstractNumId w:val="6"/>
  </w:num>
  <w:num w:numId="14" w16cid:durableId="1627855795">
    <w:abstractNumId w:val="5"/>
  </w:num>
  <w:num w:numId="15" w16cid:durableId="994261743">
    <w:abstractNumId w:val="11"/>
  </w:num>
  <w:num w:numId="16" w16cid:durableId="731347664">
    <w:abstractNumId w:val="10"/>
  </w:num>
  <w:num w:numId="17" w16cid:durableId="939409980">
    <w:abstractNumId w:val="4"/>
  </w:num>
  <w:num w:numId="18" w16cid:durableId="1143503832">
    <w:abstractNumId w:val="7"/>
  </w:num>
  <w:num w:numId="19" w16cid:durableId="316576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CF"/>
    <w:rsid w:val="00000E80"/>
    <w:rsid w:val="00001499"/>
    <w:rsid w:val="000016B9"/>
    <w:rsid w:val="000025A9"/>
    <w:rsid w:val="000032B9"/>
    <w:rsid w:val="0000721F"/>
    <w:rsid w:val="00012E90"/>
    <w:rsid w:val="00015DC6"/>
    <w:rsid w:val="000161A7"/>
    <w:rsid w:val="00023130"/>
    <w:rsid w:val="000256EF"/>
    <w:rsid w:val="000312AE"/>
    <w:rsid w:val="00031396"/>
    <w:rsid w:val="0003256C"/>
    <w:rsid w:val="000401B4"/>
    <w:rsid w:val="00040911"/>
    <w:rsid w:val="0004210B"/>
    <w:rsid w:val="00043802"/>
    <w:rsid w:val="000473F6"/>
    <w:rsid w:val="00052D32"/>
    <w:rsid w:val="00056495"/>
    <w:rsid w:val="0006179E"/>
    <w:rsid w:val="0006334B"/>
    <w:rsid w:val="00064BB2"/>
    <w:rsid w:val="000653FB"/>
    <w:rsid w:val="0006565D"/>
    <w:rsid w:val="0006603E"/>
    <w:rsid w:val="0007103B"/>
    <w:rsid w:val="00072F47"/>
    <w:rsid w:val="00073C83"/>
    <w:rsid w:val="000740B6"/>
    <w:rsid w:val="00077626"/>
    <w:rsid w:val="0008091B"/>
    <w:rsid w:val="000812C8"/>
    <w:rsid w:val="000817B6"/>
    <w:rsid w:val="00086A33"/>
    <w:rsid w:val="000871A3"/>
    <w:rsid w:val="00090059"/>
    <w:rsid w:val="0009097A"/>
    <w:rsid w:val="00092E07"/>
    <w:rsid w:val="00093C75"/>
    <w:rsid w:val="00096117"/>
    <w:rsid w:val="000A16B4"/>
    <w:rsid w:val="000A44A3"/>
    <w:rsid w:val="000B285E"/>
    <w:rsid w:val="000B412C"/>
    <w:rsid w:val="000B6116"/>
    <w:rsid w:val="000C139D"/>
    <w:rsid w:val="000C1B1D"/>
    <w:rsid w:val="000C3D77"/>
    <w:rsid w:val="000D304F"/>
    <w:rsid w:val="000D35A6"/>
    <w:rsid w:val="000D59A5"/>
    <w:rsid w:val="000E3F1A"/>
    <w:rsid w:val="000E46F5"/>
    <w:rsid w:val="000E487D"/>
    <w:rsid w:val="000F5905"/>
    <w:rsid w:val="00100B25"/>
    <w:rsid w:val="00100D6C"/>
    <w:rsid w:val="001026D7"/>
    <w:rsid w:val="00103C35"/>
    <w:rsid w:val="0010433B"/>
    <w:rsid w:val="00106869"/>
    <w:rsid w:val="00107087"/>
    <w:rsid w:val="0011017B"/>
    <w:rsid w:val="00111CF7"/>
    <w:rsid w:val="00111FF8"/>
    <w:rsid w:val="00115679"/>
    <w:rsid w:val="001240A0"/>
    <w:rsid w:val="00126BAB"/>
    <w:rsid w:val="00131166"/>
    <w:rsid w:val="00132AC1"/>
    <w:rsid w:val="00140388"/>
    <w:rsid w:val="00141B4C"/>
    <w:rsid w:val="00141F40"/>
    <w:rsid w:val="00143853"/>
    <w:rsid w:val="001504D3"/>
    <w:rsid w:val="00154F88"/>
    <w:rsid w:val="001576DE"/>
    <w:rsid w:val="00166E6E"/>
    <w:rsid w:val="0017621A"/>
    <w:rsid w:val="001825E1"/>
    <w:rsid w:val="001877B1"/>
    <w:rsid w:val="00193FBA"/>
    <w:rsid w:val="0019527C"/>
    <w:rsid w:val="001A31CC"/>
    <w:rsid w:val="001B0BF0"/>
    <w:rsid w:val="001B2182"/>
    <w:rsid w:val="001B6DD4"/>
    <w:rsid w:val="001B77B8"/>
    <w:rsid w:val="001C4AD8"/>
    <w:rsid w:val="001C5970"/>
    <w:rsid w:val="001D5F78"/>
    <w:rsid w:val="001D7D47"/>
    <w:rsid w:val="001E0497"/>
    <w:rsid w:val="001E04F8"/>
    <w:rsid w:val="001E2788"/>
    <w:rsid w:val="001F0301"/>
    <w:rsid w:val="001F1D75"/>
    <w:rsid w:val="001F2395"/>
    <w:rsid w:val="001F4ECC"/>
    <w:rsid w:val="001F5FB0"/>
    <w:rsid w:val="00200612"/>
    <w:rsid w:val="002020B1"/>
    <w:rsid w:val="002032AA"/>
    <w:rsid w:val="002072FF"/>
    <w:rsid w:val="002074BF"/>
    <w:rsid w:val="002248E1"/>
    <w:rsid w:val="002310E2"/>
    <w:rsid w:val="002423A3"/>
    <w:rsid w:val="0024495D"/>
    <w:rsid w:val="00244CF4"/>
    <w:rsid w:val="00245BE4"/>
    <w:rsid w:val="002469C9"/>
    <w:rsid w:val="00262EA6"/>
    <w:rsid w:val="00264D8A"/>
    <w:rsid w:val="00267987"/>
    <w:rsid w:val="00271A97"/>
    <w:rsid w:val="00277E53"/>
    <w:rsid w:val="00281A9F"/>
    <w:rsid w:val="00282521"/>
    <w:rsid w:val="0028330D"/>
    <w:rsid w:val="00283743"/>
    <w:rsid w:val="002968C9"/>
    <w:rsid w:val="002A30ED"/>
    <w:rsid w:val="002A527A"/>
    <w:rsid w:val="002B12DB"/>
    <w:rsid w:val="002B3914"/>
    <w:rsid w:val="002B4252"/>
    <w:rsid w:val="002C517C"/>
    <w:rsid w:val="002D3740"/>
    <w:rsid w:val="002D5CCA"/>
    <w:rsid w:val="002E320F"/>
    <w:rsid w:val="002E4CBE"/>
    <w:rsid w:val="002E6AA8"/>
    <w:rsid w:val="002E6FAA"/>
    <w:rsid w:val="002F1AC9"/>
    <w:rsid w:val="002F6AD0"/>
    <w:rsid w:val="0030213A"/>
    <w:rsid w:val="00305510"/>
    <w:rsid w:val="0032064B"/>
    <w:rsid w:val="003209AF"/>
    <w:rsid w:val="00322474"/>
    <w:rsid w:val="00323F9D"/>
    <w:rsid w:val="0033043E"/>
    <w:rsid w:val="0033132F"/>
    <w:rsid w:val="003315BA"/>
    <w:rsid w:val="00332532"/>
    <w:rsid w:val="0033397B"/>
    <w:rsid w:val="00335C91"/>
    <w:rsid w:val="003404C9"/>
    <w:rsid w:val="003414CB"/>
    <w:rsid w:val="003417CF"/>
    <w:rsid w:val="00342733"/>
    <w:rsid w:val="003468D9"/>
    <w:rsid w:val="00350799"/>
    <w:rsid w:val="00353724"/>
    <w:rsid w:val="00357A05"/>
    <w:rsid w:val="00360227"/>
    <w:rsid w:val="003649D8"/>
    <w:rsid w:val="00364E59"/>
    <w:rsid w:val="00367EB5"/>
    <w:rsid w:val="003723F0"/>
    <w:rsid w:val="003746A8"/>
    <w:rsid w:val="00377B0A"/>
    <w:rsid w:val="00382C2B"/>
    <w:rsid w:val="00382F74"/>
    <w:rsid w:val="00384122"/>
    <w:rsid w:val="00384404"/>
    <w:rsid w:val="00386C6A"/>
    <w:rsid w:val="0039478C"/>
    <w:rsid w:val="0039710B"/>
    <w:rsid w:val="003A067E"/>
    <w:rsid w:val="003A0A27"/>
    <w:rsid w:val="003A2E1A"/>
    <w:rsid w:val="003A3C2F"/>
    <w:rsid w:val="003B5DC8"/>
    <w:rsid w:val="003B7AA2"/>
    <w:rsid w:val="003C1087"/>
    <w:rsid w:val="003C7D21"/>
    <w:rsid w:val="003D4AF6"/>
    <w:rsid w:val="003E09A4"/>
    <w:rsid w:val="003E307F"/>
    <w:rsid w:val="003E601A"/>
    <w:rsid w:val="003E74E5"/>
    <w:rsid w:val="003F36CC"/>
    <w:rsid w:val="0040201D"/>
    <w:rsid w:val="0040355F"/>
    <w:rsid w:val="004121EB"/>
    <w:rsid w:val="004179BB"/>
    <w:rsid w:val="0042411D"/>
    <w:rsid w:val="00434FF4"/>
    <w:rsid w:val="00441A8B"/>
    <w:rsid w:val="00444788"/>
    <w:rsid w:val="0044558B"/>
    <w:rsid w:val="00447667"/>
    <w:rsid w:val="00447833"/>
    <w:rsid w:val="004546D9"/>
    <w:rsid w:val="00455941"/>
    <w:rsid w:val="00455A4E"/>
    <w:rsid w:val="004579E2"/>
    <w:rsid w:val="004646FE"/>
    <w:rsid w:val="00464DEA"/>
    <w:rsid w:val="004662F2"/>
    <w:rsid w:val="0047040E"/>
    <w:rsid w:val="004725C1"/>
    <w:rsid w:val="00472A03"/>
    <w:rsid w:val="00473C29"/>
    <w:rsid w:val="00474EA5"/>
    <w:rsid w:val="00475828"/>
    <w:rsid w:val="004806C7"/>
    <w:rsid w:val="00485F51"/>
    <w:rsid w:val="00492B96"/>
    <w:rsid w:val="00493259"/>
    <w:rsid w:val="00495B8E"/>
    <w:rsid w:val="004971FF"/>
    <w:rsid w:val="004A0193"/>
    <w:rsid w:val="004A2206"/>
    <w:rsid w:val="004A3447"/>
    <w:rsid w:val="004A56A3"/>
    <w:rsid w:val="004A5985"/>
    <w:rsid w:val="004B3F35"/>
    <w:rsid w:val="004B51E7"/>
    <w:rsid w:val="004B7739"/>
    <w:rsid w:val="004B7815"/>
    <w:rsid w:val="004C50EE"/>
    <w:rsid w:val="004D2702"/>
    <w:rsid w:val="004D7EA3"/>
    <w:rsid w:val="004E36A6"/>
    <w:rsid w:val="004E39EE"/>
    <w:rsid w:val="004E4372"/>
    <w:rsid w:val="004E6CAF"/>
    <w:rsid w:val="004F4195"/>
    <w:rsid w:val="004F5D4F"/>
    <w:rsid w:val="00507F7C"/>
    <w:rsid w:val="00520B6D"/>
    <w:rsid w:val="00521707"/>
    <w:rsid w:val="005221AA"/>
    <w:rsid w:val="00525896"/>
    <w:rsid w:val="005264AF"/>
    <w:rsid w:val="00526EE4"/>
    <w:rsid w:val="00541E52"/>
    <w:rsid w:val="00544263"/>
    <w:rsid w:val="0054530E"/>
    <w:rsid w:val="0055020F"/>
    <w:rsid w:val="00550828"/>
    <w:rsid w:val="00550C83"/>
    <w:rsid w:val="005566FA"/>
    <w:rsid w:val="00556E6B"/>
    <w:rsid w:val="00557A09"/>
    <w:rsid w:val="00563262"/>
    <w:rsid w:val="005639A1"/>
    <w:rsid w:val="00564EF9"/>
    <w:rsid w:val="0057259A"/>
    <w:rsid w:val="005806CE"/>
    <w:rsid w:val="00580939"/>
    <w:rsid w:val="00580E68"/>
    <w:rsid w:val="00581134"/>
    <w:rsid w:val="00587039"/>
    <w:rsid w:val="0059236B"/>
    <w:rsid w:val="00592CE9"/>
    <w:rsid w:val="00595661"/>
    <w:rsid w:val="005A2162"/>
    <w:rsid w:val="005B78FB"/>
    <w:rsid w:val="005B7D2F"/>
    <w:rsid w:val="005C3124"/>
    <w:rsid w:val="005C725B"/>
    <w:rsid w:val="005D518D"/>
    <w:rsid w:val="005D5F6B"/>
    <w:rsid w:val="005D69D9"/>
    <w:rsid w:val="005D7EE2"/>
    <w:rsid w:val="005E0EE7"/>
    <w:rsid w:val="005E3790"/>
    <w:rsid w:val="005E7343"/>
    <w:rsid w:val="005F1AD4"/>
    <w:rsid w:val="005F7042"/>
    <w:rsid w:val="005F7E1F"/>
    <w:rsid w:val="00602034"/>
    <w:rsid w:val="00602DA5"/>
    <w:rsid w:val="006045E5"/>
    <w:rsid w:val="00606CCE"/>
    <w:rsid w:val="006079CA"/>
    <w:rsid w:val="00607ECB"/>
    <w:rsid w:val="00613FF1"/>
    <w:rsid w:val="00615D3C"/>
    <w:rsid w:val="00615E11"/>
    <w:rsid w:val="006206C6"/>
    <w:rsid w:val="00624289"/>
    <w:rsid w:val="0062644D"/>
    <w:rsid w:val="0063174B"/>
    <w:rsid w:val="00634994"/>
    <w:rsid w:val="006406DA"/>
    <w:rsid w:val="006536E3"/>
    <w:rsid w:val="00653B6F"/>
    <w:rsid w:val="00655968"/>
    <w:rsid w:val="00657B7A"/>
    <w:rsid w:val="00662E6D"/>
    <w:rsid w:val="00665785"/>
    <w:rsid w:val="00670761"/>
    <w:rsid w:val="00674FC0"/>
    <w:rsid w:val="00676844"/>
    <w:rsid w:val="00680DD4"/>
    <w:rsid w:val="006879A9"/>
    <w:rsid w:val="00687EBB"/>
    <w:rsid w:val="00696101"/>
    <w:rsid w:val="00697CE3"/>
    <w:rsid w:val="006A0E84"/>
    <w:rsid w:val="006A62C3"/>
    <w:rsid w:val="006A6C61"/>
    <w:rsid w:val="006B0026"/>
    <w:rsid w:val="006B3201"/>
    <w:rsid w:val="006C3820"/>
    <w:rsid w:val="006C4BA3"/>
    <w:rsid w:val="006C7DD7"/>
    <w:rsid w:val="006D4DDE"/>
    <w:rsid w:val="006E1AD2"/>
    <w:rsid w:val="006F120F"/>
    <w:rsid w:val="006F2B2C"/>
    <w:rsid w:val="006F4798"/>
    <w:rsid w:val="006F6654"/>
    <w:rsid w:val="006F6FAE"/>
    <w:rsid w:val="006F74B7"/>
    <w:rsid w:val="006F7B57"/>
    <w:rsid w:val="00701280"/>
    <w:rsid w:val="00701A19"/>
    <w:rsid w:val="007144DB"/>
    <w:rsid w:val="0071502B"/>
    <w:rsid w:val="00717A5E"/>
    <w:rsid w:val="00720D18"/>
    <w:rsid w:val="00720DDA"/>
    <w:rsid w:val="007225A5"/>
    <w:rsid w:val="00727767"/>
    <w:rsid w:val="00727E6E"/>
    <w:rsid w:val="00732886"/>
    <w:rsid w:val="007350CE"/>
    <w:rsid w:val="0073611C"/>
    <w:rsid w:val="00743FD5"/>
    <w:rsid w:val="007456C6"/>
    <w:rsid w:val="00747DA9"/>
    <w:rsid w:val="007517E0"/>
    <w:rsid w:val="00755A91"/>
    <w:rsid w:val="00756DA5"/>
    <w:rsid w:val="00761DE7"/>
    <w:rsid w:val="00763269"/>
    <w:rsid w:val="0076477B"/>
    <w:rsid w:val="007665B3"/>
    <w:rsid w:val="00777968"/>
    <w:rsid w:val="00777A8C"/>
    <w:rsid w:val="00783C92"/>
    <w:rsid w:val="00787DEA"/>
    <w:rsid w:val="007901A0"/>
    <w:rsid w:val="007A4F91"/>
    <w:rsid w:val="007B0EB1"/>
    <w:rsid w:val="007B1B41"/>
    <w:rsid w:val="007B3E41"/>
    <w:rsid w:val="007B47EF"/>
    <w:rsid w:val="007B4C3D"/>
    <w:rsid w:val="007C229B"/>
    <w:rsid w:val="007C3AC8"/>
    <w:rsid w:val="007C7B90"/>
    <w:rsid w:val="007D360D"/>
    <w:rsid w:val="007D5692"/>
    <w:rsid w:val="007D5E3D"/>
    <w:rsid w:val="007D681E"/>
    <w:rsid w:val="007D7EFB"/>
    <w:rsid w:val="007E4591"/>
    <w:rsid w:val="007E653A"/>
    <w:rsid w:val="007F169C"/>
    <w:rsid w:val="007F3B93"/>
    <w:rsid w:val="007F41F6"/>
    <w:rsid w:val="007F6017"/>
    <w:rsid w:val="007F79BD"/>
    <w:rsid w:val="00806416"/>
    <w:rsid w:val="00806EBB"/>
    <w:rsid w:val="00807286"/>
    <w:rsid w:val="00807EA0"/>
    <w:rsid w:val="008113FE"/>
    <w:rsid w:val="0081144C"/>
    <w:rsid w:val="00811FA2"/>
    <w:rsid w:val="008133F0"/>
    <w:rsid w:val="00813C7F"/>
    <w:rsid w:val="0081430E"/>
    <w:rsid w:val="0081479B"/>
    <w:rsid w:val="00817E3D"/>
    <w:rsid w:val="00821E36"/>
    <w:rsid w:val="0082295B"/>
    <w:rsid w:val="0082354A"/>
    <w:rsid w:val="008237BD"/>
    <w:rsid w:val="00826EF6"/>
    <w:rsid w:val="00830B7C"/>
    <w:rsid w:val="008418D4"/>
    <w:rsid w:val="00844844"/>
    <w:rsid w:val="00852377"/>
    <w:rsid w:val="00854347"/>
    <w:rsid w:val="00854C49"/>
    <w:rsid w:val="008565AC"/>
    <w:rsid w:val="00856B61"/>
    <w:rsid w:val="00863E81"/>
    <w:rsid w:val="00865030"/>
    <w:rsid w:val="008677C4"/>
    <w:rsid w:val="00873342"/>
    <w:rsid w:val="00873D71"/>
    <w:rsid w:val="008740FC"/>
    <w:rsid w:val="0087719D"/>
    <w:rsid w:val="0088390C"/>
    <w:rsid w:val="008842E3"/>
    <w:rsid w:val="00886DFD"/>
    <w:rsid w:val="00892DD7"/>
    <w:rsid w:val="00894AA2"/>
    <w:rsid w:val="008A7D38"/>
    <w:rsid w:val="008B0516"/>
    <w:rsid w:val="008B642B"/>
    <w:rsid w:val="008B6446"/>
    <w:rsid w:val="008B723A"/>
    <w:rsid w:val="008C0F53"/>
    <w:rsid w:val="008D01B9"/>
    <w:rsid w:val="008D2B68"/>
    <w:rsid w:val="008D3686"/>
    <w:rsid w:val="008D461C"/>
    <w:rsid w:val="008D4945"/>
    <w:rsid w:val="008D75B7"/>
    <w:rsid w:val="008D79D9"/>
    <w:rsid w:val="008E2754"/>
    <w:rsid w:val="008E3D39"/>
    <w:rsid w:val="008E4802"/>
    <w:rsid w:val="008E509C"/>
    <w:rsid w:val="00901264"/>
    <w:rsid w:val="00901697"/>
    <w:rsid w:val="009041D5"/>
    <w:rsid w:val="009047ED"/>
    <w:rsid w:val="00907115"/>
    <w:rsid w:val="0090740A"/>
    <w:rsid w:val="00914A3A"/>
    <w:rsid w:val="00920810"/>
    <w:rsid w:val="00924AF7"/>
    <w:rsid w:val="0093004A"/>
    <w:rsid w:val="009316AA"/>
    <w:rsid w:val="00931709"/>
    <w:rsid w:val="0093435C"/>
    <w:rsid w:val="00934D9E"/>
    <w:rsid w:val="00936611"/>
    <w:rsid w:val="00947C81"/>
    <w:rsid w:val="00950752"/>
    <w:rsid w:val="00952A58"/>
    <w:rsid w:val="00954399"/>
    <w:rsid w:val="00956034"/>
    <w:rsid w:val="00957253"/>
    <w:rsid w:val="00960515"/>
    <w:rsid w:val="00961B2E"/>
    <w:rsid w:val="009666D4"/>
    <w:rsid w:val="009668FE"/>
    <w:rsid w:val="00970C65"/>
    <w:rsid w:val="00974637"/>
    <w:rsid w:val="0097552A"/>
    <w:rsid w:val="00976EB5"/>
    <w:rsid w:val="00980E16"/>
    <w:rsid w:val="009871E0"/>
    <w:rsid w:val="009877EC"/>
    <w:rsid w:val="009909E5"/>
    <w:rsid w:val="009918D0"/>
    <w:rsid w:val="00994564"/>
    <w:rsid w:val="00996EE0"/>
    <w:rsid w:val="009A0451"/>
    <w:rsid w:val="009A766F"/>
    <w:rsid w:val="009B0BA0"/>
    <w:rsid w:val="009B246B"/>
    <w:rsid w:val="009C1620"/>
    <w:rsid w:val="009C485C"/>
    <w:rsid w:val="009D46FD"/>
    <w:rsid w:val="009E24E9"/>
    <w:rsid w:val="009E4B6A"/>
    <w:rsid w:val="009E5958"/>
    <w:rsid w:val="009E64D3"/>
    <w:rsid w:val="009F1AEF"/>
    <w:rsid w:val="009F35F8"/>
    <w:rsid w:val="009F7256"/>
    <w:rsid w:val="009F7A02"/>
    <w:rsid w:val="00A00E90"/>
    <w:rsid w:val="00A10062"/>
    <w:rsid w:val="00A20086"/>
    <w:rsid w:val="00A24179"/>
    <w:rsid w:val="00A24C12"/>
    <w:rsid w:val="00A252FA"/>
    <w:rsid w:val="00A35C96"/>
    <w:rsid w:val="00A4532D"/>
    <w:rsid w:val="00A51128"/>
    <w:rsid w:val="00A537A1"/>
    <w:rsid w:val="00A55506"/>
    <w:rsid w:val="00A66E07"/>
    <w:rsid w:val="00A730CF"/>
    <w:rsid w:val="00A77899"/>
    <w:rsid w:val="00A84D28"/>
    <w:rsid w:val="00A868D6"/>
    <w:rsid w:val="00A87B57"/>
    <w:rsid w:val="00A97102"/>
    <w:rsid w:val="00AA2863"/>
    <w:rsid w:val="00AA2B93"/>
    <w:rsid w:val="00AA3CD2"/>
    <w:rsid w:val="00AA3D23"/>
    <w:rsid w:val="00AB0F85"/>
    <w:rsid w:val="00AB27BE"/>
    <w:rsid w:val="00AB48EA"/>
    <w:rsid w:val="00AB7DCD"/>
    <w:rsid w:val="00AC06E4"/>
    <w:rsid w:val="00AC4955"/>
    <w:rsid w:val="00AC6CA4"/>
    <w:rsid w:val="00AC72D2"/>
    <w:rsid w:val="00AC7304"/>
    <w:rsid w:val="00AD0453"/>
    <w:rsid w:val="00AD5F25"/>
    <w:rsid w:val="00AD5F29"/>
    <w:rsid w:val="00AE2C09"/>
    <w:rsid w:val="00AE55E8"/>
    <w:rsid w:val="00AE74BC"/>
    <w:rsid w:val="00AE7962"/>
    <w:rsid w:val="00AF4ACF"/>
    <w:rsid w:val="00B04684"/>
    <w:rsid w:val="00B1045E"/>
    <w:rsid w:val="00B11587"/>
    <w:rsid w:val="00B12C75"/>
    <w:rsid w:val="00B14ED5"/>
    <w:rsid w:val="00B1600C"/>
    <w:rsid w:val="00B22F1C"/>
    <w:rsid w:val="00B264EC"/>
    <w:rsid w:val="00B27D0A"/>
    <w:rsid w:val="00B36939"/>
    <w:rsid w:val="00B36E5F"/>
    <w:rsid w:val="00B41330"/>
    <w:rsid w:val="00B415B7"/>
    <w:rsid w:val="00B4488C"/>
    <w:rsid w:val="00B44CAC"/>
    <w:rsid w:val="00B5001C"/>
    <w:rsid w:val="00B525A7"/>
    <w:rsid w:val="00B5767C"/>
    <w:rsid w:val="00B57CB4"/>
    <w:rsid w:val="00B609BF"/>
    <w:rsid w:val="00B62744"/>
    <w:rsid w:val="00B62AB3"/>
    <w:rsid w:val="00B6713A"/>
    <w:rsid w:val="00B73696"/>
    <w:rsid w:val="00B77115"/>
    <w:rsid w:val="00B83637"/>
    <w:rsid w:val="00B870B4"/>
    <w:rsid w:val="00B87340"/>
    <w:rsid w:val="00B91611"/>
    <w:rsid w:val="00B92522"/>
    <w:rsid w:val="00B9382B"/>
    <w:rsid w:val="00B9600C"/>
    <w:rsid w:val="00B9714E"/>
    <w:rsid w:val="00BA2A14"/>
    <w:rsid w:val="00BB064F"/>
    <w:rsid w:val="00BB2167"/>
    <w:rsid w:val="00BB4A1A"/>
    <w:rsid w:val="00BB530C"/>
    <w:rsid w:val="00BB74FB"/>
    <w:rsid w:val="00BC075B"/>
    <w:rsid w:val="00BC3096"/>
    <w:rsid w:val="00BC74AE"/>
    <w:rsid w:val="00BD49A3"/>
    <w:rsid w:val="00BE2827"/>
    <w:rsid w:val="00BE32B8"/>
    <w:rsid w:val="00BF54BC"/>
    <w:rsid w:val="00BF54C7"/>
    <w:rsid w:val="00C0054A"/>
    <w:rsid w:val="00C01B5F"/>
    <w:rsid w:val="00C02D40"/>
    <w:rsid w:val="00C03568"/>
    <w:rsid w:val="00C037EA"/>
    <w:rsid w:val="00C06FB4"/>
    <w:rsid w:val="00C07301"/>
    <w:rsid w:val="00C10777"/>
    <w:rsid w:val="00C10C75"/>
    <w:rsid w:val="00C1139F"/>
    <w:rsid w:val="00C11BE9"/>
    <w:rsid w:val="00C16E50"/>
    <w:rsid w:val="00C16F1F"/>
    <w:rsid w:val="00C1755D"/>
    <w:rsid w:val="00C219AE"/>
    <w:rsid w:val="00C36CF9"/>
    <w:rsid w:val="00C4460B"/>
    <w:rsid w:val="00C560BF"/>
    <w:rsid w:val="00C62F8A"/>
    <w:rsid w:val="00C67DFA"/>
    <w:rsid w:val="00C70A1E"/>
    <w:rsid w:val="00C70EE3"/>
    <w:rsid w:val="00C73E20"/>
    <w:rsid w:val="00C7569A"/>
    <w:rsid w:val="00C76611"/>
    <w:rsid w:val="00C822DF"/>
    <w:rsid w:val="00C95001"/>
    <w:rsid w:val="00C952C8"/>
    <w:rsid w:val="00C9727D"/>
    <w:rsid w:val="00CA2880"/>
    <w:rsid w:val="00CA28D7"/>
    <w:rsid w:val="00CA4060"/>
    <w:rsid w:val="00CA5469"/>
    <w:rsid w:val="00CA5B52"/>
    <w:rsid w:val="00CB6865"/>
    <w:rsid w:val="00CC50A7"/>
    <w:rsid w:val="00CC67D2"/>
    <w:rsid w:val="00CD7260"/>
    <w:rsid w:val="00CF47E3"/>
    <w:rsid w:val="00CF74E1"/>
    <w:rsid w:val="00D01B79"/>
    <w:rsid w:val="00D05B43"/>
    <w:rsid w:val="00D06152"/>
    <w:rsid w:val="00D2223D"/>
    <w:rsid w:val="00D223A2"/>
    <w:rsid w:val="00D24AE4"/>
    <w:rsid w:val="00D34D70"/>
    <w:rsid w:val="00D350B5"/>
    <w:rsid w:val="00D353C0"/>
    <w:rsid w:val="00D369E6"/>
    <w:rsid w:val="00D41C83"/>
    <w:rsid w:val="00D43CFA"/>
    <w:rsid w:val="00D44666"/>
    <w:rsid w:val="00D478A6"/>
    <w:rsid w:val="00D51FDF"/>
    <w:rsid w:val="00D558D3"/>
    <w:rsid w:val="00D61177"/>
    <w:rsid w:val="00D61EE6"/>
    <w:rsid w:val="00D62FA1"/>
    <w:rsid w:val="00D63261"/>
    <w:rsid w:val="00D648A9"/>
    <w:rsid w:val="00D66DEA"/>
    <w:rsid w:val="00D7318D"/>
    <w:rsid w:val="00D73526"/>
    <w:rsid w:val="00D749E1"/>
    <w:rsid w:val="00D838FD"/>
    <w:rsid w:val="00D84B6F"/>
    <w:rsid w:val="00D8561E"/>
    <w:rsid w:val="00D86CF8"/>
    <w:rsid w:val="00D961B3"/>
    <w:rsid w:val="00D97261"/>
    <w:rsid w:val="00DA384A"/>
    <w:rsid w:val="00DA3B0E"/>
    <w:rsid w:val="00DA6AB8"/>
    <w:rsid w:val="00DA76BF"/>
    <w:rsid w:val="00DB110E"/>
    <w:rsid w:val="00DC1614"/>
    <w:rsid w:val="00DC1916"/>
    <w:rsid w:val="00DC6796"/>
    <w:rsid w:val="00DD325A"/>
    <w:rsid w:val="00DD5FE8"/>
    <w:rsid w:val="00DD7ECE"/>
    <w:rsid w:val="00DF3549"/>
    <w:rsid w:val="00DF7222"/>
    <w:rsid w:val="00DF7F5C"/>
    <w:rsid w:val="00E0081E"/>
    <w:rsid w:val="00E06714"/>
    <w:rsid w:val="00E11DBE"/>
    <w:rsid w:val="00E13B70"/>
    <w:rsid w:val="00E14128"/>
    <w:rsid w:val="00E16590"/>
    <w:rsid w:val="00E213C8"/>
    <w:rsid w:val="00E238AC"/>
    <w:rsid w:val="00E2546F"/>
    <w:rsid w:val="00E323E4"/>
    <w:rsid w:val="00E33026"/>
    <w:rsid w:val="00E40BDA"/>
    <w:rsid w:val="00E43C7A"/>
    <w:rsid w:val="00E459D1"/>
    <w:rsid w:val="00E503B9"/>
    <w:rsid w:val="00E523FB"/>
    <w:rsid w:val="00E5458C"/>
    <w:rsid w:val="00E56187"/>
    <w:rsid w:val="00E6186B"/>
    <w:rsid w:val="00E6685F"/>
    <w:rsid w:val="00E7187D"/>
    <w:rsid w:val="00E768AE"/>
    <w:rsid w:val="00E7741B"/>
    <w:rsid w:val="00E86BCC"/>
    <w:rsid w:val="00E94FE5"/>
    <w:rsid w:val="00E96D3C"/>
    <w:rsid w:val="00EA36EA"/>
    <w:rsid w:val="00EA5108"/>
    <w:rsid w:val="00EA6013"/>
    <w:rsid w:val="00EA6ACC"/>
    <w:rsid w:val="00EB285D"/>
    <w:rsid w:val="00EC1AF1"/>
    <w:rsid w:val="00EC3EAD"/>
    <w:rsid w:val="00EC5033"/>
    <w:rsid w:val="00EC5729"/>
    <w:rsid w:val="00EC583C"/>
    <w:rsid w:val="00EC69E5"/>
    <w:rsid w:val="00ED1C0F"/>
    <w:rsid w:val="00ED3A66"/>
    <w:rsid w:val="00ED4DB0"/>
    <w:rsid w:val="00ED509B"/>
    <w:rsid w:val="00ED7DB8"/>
    <w:rsid w:val="00EE1910"/>
    <w:rsid w:val="00EE1E68"/>
    <w:rsid w:val="00EE1EE6"/>
    <w:rsid w:val="00EE75B2"/>
    <w:rsid w:val="00EF20EC"/>
    <w:rsid w:val="00F0026A"/>
    <w:rsid w:val="00F11353"/>
    <w:rsid w:val="00F165F7"/>
    <w:rsid w:val="00F22030"/>
    <w:rsid w:val="00F3059E"/>
    <w:rsid w:val="00F3081B"/>
    <w:rsid w:val="00F30A67"/>
    <w:rsid w:val="00F3103C"/>
    <w:rsid w:val="00F31C11"/>
    <w:rsid w:val="00F343CD"/>
    <w:rsid w:val="00F36FD3"/>
    <w:rsid w:val="00F42003"/>
    <w:rsid w:val="00F47828"/>
    <w:rsid w:val="00F5215D"/>
    <w:rsid w:val="00F641ED"/>
    <w:rsid w:val="00F64802"/>
    <w:rsid w:val="00F64B0A"/>
    <w:rsid w:val="00F716A4"/>
    <w:rsid w:val="00F73E3F"/>
    <w:rsid w:val="00F77722"/>
    <w:rsid w:val="00F80610"/>
    <w:rsid w:val="00F81156"/>
    <w:rsid w:val="00F83151"/>
    <w:rsid w:val="00FA2518"/>
    <w:rsid w:val="00FA33F6"/>
    <w:rsid w:val="00FB0901"/>
    <w:rsid w:val="00FB18D1"/>
    <w:rsid w:val="00FB2930"/>
    <w:rsid w:val="00FB312D"/>
    <w:rsid w:val="00FC02CD"/>
    <w:rsid w:val="00FC246C"/>
    <w:rsid w:val="00FD036F"/>
    <w:rsid w:val="00FD1B4F"/>
    <w:rsid w:val="00FD1BE9"/>
    <w:rsid w:val="00FD397F"/>
    <w:rsid w:val="00FD3CD9"/>
    <w:rsid w:val="00FE52E2"/>
    <w:rsid w:val="00FF1AE3"/>
    <w:rsid w:val="00FF3813"/>
    <w:rsid w:val="00FF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A5EFF8"/>
  <w15:docId w15:val="{73F8E082-E468-42E4-84F7-CD7595AC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95B"/>
    <w:rPr>
      <w:rFonts w:ascii="Calibri" w:eastAsia="Calibri" w:hAnsi="Calibri" w:cs="Times New Roman"/>
      <w:lang w:val="en-US"/>
    </w:rPr>
  </w:style>
  <w:style w:type="paragraph" w:styleId="4">
    <w:name w:val="heading 4"/>
    <w:basedOn w:val="a"/>
    <w:link w:val="40"/>
    <w:uiPriority w:val="9"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 w:eastAsia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a3">
    <w:name w:val="Hyperlink"/>
    <w:basedOn w:val="a0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a4">
    <w:name w:val="List Paragraph"/>
    <w:basedOn w:val="a"/>
    <w:link w:val="a5"/>
    <w:uiPriority w:val="34"/>
    <w:qFormat/>
    <w:rsid w:val="0082295B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9D46FD"/>
    <w:rPr>
      <w:rFonts w:ascii="Calibri" w:eastAsia="Calibri" w:hAnsi="Calibri" w:cs="Times New Roman"/>
      <w:lang w:val="en-US"/>
    </w:rPr>
  </w:style>
  <w:style w:type="paragraph" w:styleId="a6">
    <w:name w:val="footnote text"/>
    <w:basedOn w:val="a"/>
    <w:link w:val="a7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2295B"/>
    <w:rPr>
      <w:sz w:val="20"/>
      <w:szCs w:val="20"/>
      <w:lang w:val="ru-RU"/>
    </w:rPr>
  </w:style>
  <w:style w:type="character" w:styleId="a8">
    <w:name w:val="footnote reference"/>
    <w:basedOn w:val="a0"/>
    <w:uiPriority w:val="99"/>
    <w:semiHidden/>
    <w:unhideWhenUsed/>
    <w:rsid w:val="0082295B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2295B"/>
    <w:rPr>
      <w:rFonts w:ascii="Calibri" w:eastAsia="Calibri" w:hAnsi="Calibri" w:cs="Times New Roman"/>
      <w:lang w:val="en-US"/>
    </w:rPr>
  </w:style>
  <w:style w:type="paragraph" w:styleId="ab">
    <w:name w:val="footer"/>
    <w:basedOn w:val="a"/>
    <w:link w:val="ac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d">
    <w:name w:val="Основной текст_"/>
    <w:basedOn w:val="a0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a"/>
    <w:link w:val="ad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ae">
    <w:name w:val="Balloon Text"/>
    <w:basedOn w:val="a"/>
    <w:link w:val="af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0">
    <w:name w:val="Normal (Web)"/>
    <w:basedOn w:val="a"/>
    <w:uiPriority w:val="99"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 w:eastAsia="ro-RO"/>
    </w:rPr>
  </w:style>
  <w:style w:type="character" w:styleId="af1">
    <w:name w:val="Strong"/>
    <w:basedOn w:val="a0"/>
    <w:uiPriority w:val="22"/>
    <w:qFormat/>
    <w:rsid w:val="00092E07"/>
    <w:rPr>
      <w:b/>
      <w:bCs/>
    </w:rPr>
  </w:style>
  <w:style w:type="table" w:styleId="af2">
    <w:name w:val="Table Grid"/>
    <w:basedOn w:val="a1"/>
    <w:uiPriority w:val="39"/>
    <w:rsid w:val="00783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n">
    <w:name w:val="cn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b">
    <w:name w:val="cb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rg">
    <w:name w:val="rg"/>
    <w:basedOn w:val="a"/>
    <w:rsid w:val="009D46FD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lf">
    <w:name w:val="lf"/>
    <w:basedOn w:val="a"/>
    <w:rsid w:val="009D46FD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t">
    <w:name w:val="tt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js">
    <w:name w:val="js"/>
    <w:basedOn w:val="a"/>
    <w:rsid w:val="009D46F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cp">
    <w:name w:val="cp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3">
    <w:name w:val="Текст примечания Знак"/>
    <w:basedOn w:val="a0"/>
    <w:link w:val="af4"/>
    <w:uiPriority w:val="99"/>
    <w:semiHidden/>
    <w:rsid w:val="009D46FD"/>
    <w:rPr>
      <w:sz w:val="20"/>
      <w:szCs w:val="20"/>
      <w:lang w:val="en-US"/>
    </w:rPr>
  </w:style>
  <w:style w:type="paragraph" w:styleId="af4">
    <w:name w:val="annotation text"/>
    <w:basedOn w:val="a"/>
    <w:link w:val="af3"/>
    <w:uiPriority w:val="99"/>
    <w:semiHidden/>
    <w:unhideWhenUsed/>
    <w:rsid w:val="009D46FD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5">
    <w:name w:val="Тема примечания Знак"/>
    <w:basedOn w:val="af3"/>
    <w:link w:val="af6"/>
    <w:uiPriority w:val="99"/>
    <w:semiHidden/>
    <w:rsid w:val="009D46FD"/>
    <w:rPr>
      <w:b/>
      <w:bCs/>
      <w:sz w:val="20"/>
      <w:szCs w:val="20"/>
      <w:lang w:val="en-US"/>
    </w:rPr>
  </w:style>
  <w:style w:type="paragraph" w:styleId="af6">
    <w:name w:val="annotation subject"/>
    <w:basedOn w:val="af4"/>
    <w:next w:val="af4"/>
    <w:link w:val="af5"/>
    <w:uiPriority w:val="99"/>
    <w:semiHidden/>
    <w:unhideWhenUsed/>
    <w:rsid w:val="009D46FD"/>
    <w:rPr>
      <w:b/>
      <w:bCs/>
    </w:rPr>
  </w:style>
  <w:style w:type="paragraph" w:styleId="af7">
    <w:name w:val="Revision"/>
    <w:hidden/>
    <w:uiPriority w:val="99"/>
    <w:semiHidden/>
    <w:rsid w:val="00C70EE3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7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6928.37353\model%20ordin.dotx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3FF0C-C83E-4FF0-A03C-8498F2F15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 ordin</Template>
  <TotalTime>85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 Moiseenco</cp:lastModifiedBy>
  <cp:revision>6</cp:revision>
  <cp:lastPrinted>2023-10-27T05:53:00Z</cp:lastPrinted>
  <dcterms:created xsi:type="dcterms:W3CDTF">2023-10-26T11:46:00Z</dcterms:created>
  <dcterms:modified xsi:type="dcterms:W3CDTF">2023-11-14T12:20:00Z</dcterms:modified>
</cp:coreProperties>
</file>